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8E5" w:rsidRPr="004B1E73" w:rsidRDefault="004B1E73" w:rsidP="000658E5">
      <w:pPr>
        <w:jc w:val="center"/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  <w:t>RWI – Yellow</w:t>
      </w:r>
      <w:r w:rsidR="000658E5" w:rsidRPr="004B1E73"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  <w:t xml:space="preserve"> Story and activities. </w:t>
      </w:r>
    </w:p>
    <w:p w:rsidR="005D442F" w:rsidRPr="004B1E73" w:rsidRDefault="00102BAD" w:rsidP="000658E5">
      <w:pPr>
        <w:jc w:val="center"/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</w:pPr>
      <w:r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  <w:t>In the Park</w:t>
      </w:r>
      <w:r w:rsidR="004B15E0">
        <w:rPr>
          <w:rFonts w:ascii="Comic Sans MS" w:hAnsi="Comic Sans MS"/>
          <w:b/>
          <w:color w:val="FFFF00"/>
          <w:sz w:val="32"/>
          <w:szCs w:val="32"/>
          <w:u w:val="single"/>
          <w:lang w:val="en-US"/>
        </w:rPr>
        <w:t>.</w:t>
      </w:r>
    </w:p>
    <w:p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:rsidR="00F95C2B" w:rsidRPr="00F95C2B" w:rsidRDefault="005D442F" w:rsidP="001C66BF">
      <w:pPr>
        <w:pStyle w:val="ListParagraph"/>
        <w:numPr>
          <w:ilvl w:val="0"/>
          <w:numId w:val="2"/>
        </w:numPr>
        <w:rPr>
          <w:color w:val="0000FF"/>
          <w:u w:val="single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Watch the </w:t>
      </w:r>
      <w:r w:rsidR="00F95C2B">
        <w:rPr>
          <w:rFonts w:ascii="Comic Sans MS" w:hAnsi="Comic Sans MS"/>
          <w:sz w:val="28"/>
          <w:szCs w:val="28"/>
          <w:lang w:val="en-US"/>
        </w:rPr>
        <w:t xml:space="preserve">following </w:t>
      </w:r>
      <w:r w:rsidRPr="001C66BF">
        <w:rPr>
          <w:rFonts w:ascii="Comic Sans MS" w:hAnsi="Comic Sans MS"/>
          <w:sz w:val="28"/>
          <w:szCs w:val="28"/>
          <w:lang w:val="en-US"/>
        </w:rPr>
        <w:t>video</w:t>
      </w:r>
      <w:r w:rsidR="00F95C2B">
        <w:rPr>
          <w:rFonts w:ascii="Comic Sans MS" w:hAnsi="Comic Sans MS"/>
          <w:sz w:val="28"/>
          <w:szCs w:val="28"/>
          <w:lang w:val="en-US"/>
        </w:rPr>
        <w:t>s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and follow along</w:t>
      </w:r>
      <w:r w:rsidR="00F95C2B">
        <w:rPr>
          <w:rFonts w:ascii="Comic Sans MS" w:hAnsi="Comic Sans MS"/>
          <w:sz w:val="28"/>
          <w:szCs w:val="28"/>
          <w:lang w:val="en-US"/>
        </w:rPr>
        <w:t>, saying the speed sounds set 1 in video one and set 2 in video 2.</w:t>
      </w:r>
    </w:p>
    <w:p w:rsidR="001C66BF" w:rsidRDefault="005D442F" w:rsidP="00F95C2B">
      <w:pPr>
        <w:ind w:left="360"/>
        <w:rPr>
          <w:rStyle w:val="Hyperlink"/>
        </w:rPr>
      </w:pP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:rsidR="00F95C2B" w:rsidRDefault="00C4382B" w:rsidP="00F95C2B">
      <w:pPr>
        <w:ind w:left="360"/>
        <w:rPr>
          <w:rStyle w:val="Hyperlink"/>
        </w:rPr>
      </w:pPr>
      <w:hyperlink r:id="rId6" w:history="1">
        <w:r w:rsidR="00F95C2B" w:rsidRPr="00F95C2B">
          <w:rPr>
            <w:color w:val="0000FF"/>
            <w:u w:val="single"/>
          </w:rPr>
          <w:t>https://www.youtube.com/watch?v=p7hRbrpq5Bo</w:t>
        </w:r>
      </w:hyperlink>
    </w:p>
    <w:p w:rsidR="001C66BF" w:rsidRPr="001C66BF" w:rsidRDefault="001C66BF" w:rsidP="001C66BF">
      <w:pPr>
        <w:rPr>
          <w:color w:val="0000FF"/>
          <w:u w:val="single"/>
        </w:rPr>
      </w:pPr>
    </w:p>
    <w:p w:rsidR="005D442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:rsidR="001C66BF" w:rsidRPr="004B1E73" w:rsidRDefault="00102BAD" w:rsidP="001C66BF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>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l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>ge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>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>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or</w:t>
      </w:r>
      <w:r>
        <w:rPr>
          <w:rFonts w:ascii="Comic Sans MS" w:hAnsi="Comic Sans MS"/>
          <w:sz w:val="28"/>
          <w:szCs w:val="28"/>
          <w:lang w:val="en-US"/>
        </w:rPr>
        <w:t>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wi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th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th</w:t>
      </w:r>
      <w:r>
        <w:rPr>
          <w:rFonts w:ascii="Comic Sans MS" w:hAnsi="Comic Sans MS"/>
          <w:sz w:val="28"/>
          <w:szCs w:val="28"/>
          <w:lang w:val="en-US"/>
        </w:rPr>
        <w:t>r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ow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ben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ch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fe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tch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r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>nd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c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>nt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pl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ay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gra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ss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fi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sh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dri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nk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best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pond</w:t>
      </w:r>
    </w:p>
    <w:p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Read in Syllables:</w:t>
      </w:r>
    </w:p>
    <w:p w:rsidR="00C04009" w:rsidRDefault="00102BAD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7B5B77" wp14:editId="1B70D2D4">
                <wp:simplePos x="0" y="0"/>
                <wp:positionH relativeFrom="column">
                  <wp:posOffset>4054943</wp:posOffset>
                </wp:positionH>
                <wp:positionV relativeFrom="paragraph">
                  <wp:posOffset>87894</wp:posOffset>
                </wp:positionV>
                <wp:extent cx="552450" cy="123825"/>
                <wp:effectExtent l="0" t="19050" r="38100" b="4762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4D303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319.3pt;margin-top:6.9pt;width:43.5pt;height:9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790F6E" wp14:editId="78519A0B">
                <wp:simplePos x="0" y="0"/>
                <wp:positionH relativeFrom="column">
                  <wp:posOffset>838020</wp:posOffset>
                </wp:positionH>
                <wp:positionV relativeFrom="paragraph">
                  <wp:posOffset>92710</wp:posOffset>
                </wp:positionV>
                <wp:extent cx="552450" cy="123825"/>
                <wp:effectExtent l="0" t="19050" r="38100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59FFAA" id="Right Arrow 3" o:spid="_x0000_s1026" type="#_x0000_t13" style="position:absolute;margin-left:66pt;margin-top:7.3pt;width:43.5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" adj="19179" fillcolor="black [3200]" strokecolor="black [1600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  <w:lang w:val="en-US"/>
        </w:rPr>
        <w:t>g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den</w:t>
      </w:r>
      <w:proofErr w:type="gramEnd"/>
      <w:r w:rsidR="00C04009">
        <w:rPr>
          <w:rFonts w:ascii="Comic Sans MS" w:hAnsi="Comic Sans MS"/>
          <w:sz w:val="28"/>
          <w:szCs w:val="28"/>
          <w:lang w:val="en-US"/>
        </w:rPr>
        <w:t xml:space="preserve">      </w:t>
      </w:r>
      <w:r w:rsidR="004B1E73">
        <w:rPr>
          <w:rFonts w:ascii="Comic Sans MS" w:hAnsi="Comic Sans MS"/>
          <w:sz w:val="28"/>
          <w:szCs w:val="28"/>
          <w:lang w:val="en-US"/>
        </w:rPr>
        <w:t xml:space="preserve">          </w:t>
      </w:r>
      <w:r>
        <w:rPr>
          <w:rFonts w:ascii="Comic Sans MS" w:hAnsi="Comic Sans MS"/>
          <w:sz w:val="28"/>
          <w:szCs w:val="28"/>
          <w:lang w:val="en-US"/>
        </w:rPr>
        <w:t>g</w:t>
      </w:r>
      <w:r w:rsidRPr="00102BAD">
        <w:rPr>
          <w:rFonts w:ascii="Comic Sans MS" w:hAnsi="Comic Sans MS"/>
          <w:sz w:val="28"/>
          <w:szCs w:val="28"/>
          <w:u w:val="single"/>
          <w:lang w:val="en-US"/>
        </w:rPr>
        <w:t>ar</w:t>
      </w:r>
      <w:r>
        <w:rPr>
          <w:rFonts w:ascii="Comic Sans MS" w:hAnsi="Comic Sans MS"/>
          <w:sz w:val="28"/>
          <w:szCs w:val="28"/>
          <w:lang w:val="en-US"/>
        </w:rPr>
        <w:t>den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cri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ck</w:t>
      </w:r>
      <w:r w:rsidR="004B1E73">
        <w:rPr>
          <w:rFonts w:ascii="Comic Sans MS" w:hAnsi="Comic Sans MS"/>
          <w:sz w:val="28"/>
          <w:szCs w:val="28"/>
          <w:lang w:val="en-US"/>
        </w:rPr>
        <w:t xml:space="preserve"> ‘ </w:t>
      </w:r>
      <w:r w:rsidRPr="00212933">
        <w:rPr>
          <w:rFonts w:ascii="Comic Sans MS" w:hAnsi="Comic Sans MS"/>
          <w:sz w:val="28"/>
          <w:szCs w:val="28"/>
          <w:lang w:val="en-US"/>
        </w:rPr>
        <w:t>et</w:t>
      </w:r>
      <w:r w:rsidR="004B1E73">
        <w:rPr>
          <w:rFonts w:ascii="Comic Sans MS" w:hAnsi="Comic Sans MS"/>
          <w:sz w:val="28"/>
          <w:szCs w:val="28"/>
          <w:lang w:val="en-US"/>
        </w:rPr>
        <w:t xml:space="preserve">                </w:t>
      </w:r>
      <w:r>
        <w:rPr>
          <w:rFonts w:ascii="Comic Sans MS" w:hAnsi="Comic Sans MS"/>
          <w:sz w:val="28"/>
          <w:szCs w:val="28"/>
          <w:lang w:val="en-US"/>
        </w:rPr>
        <w:t>cri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ck</w:t>
      </w:r>
      <w:r>
        <w:rPr>
          <w:rFonts w:ascii="Comic Sans MS" w:hAnsi="Comic Sans MS"/>
          <w:sz w:val="28"/>
          <w:szCs w:val="28"/>
          <w:lang w:val="en-US"/>
        </w:rPr>
        <w:t>et</w:t>
      </w:r>
    </w:p>
    <w:p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2C8CAB" wp14:editId="5D1D3298">
                <wp:simplePos x="0" y="0"/>
                <wp:positionH relativeFrom="column">
                  <wp:posOffset>4056428</wp:posOffset>
                </wp:positionH>
                <wp:positionV relativeFrom="paragraph">
                  <wp:posOffset>90805</wp:posOffset>
                </wp:positionV>
                <wp:extent cx="552450" cy="123825"/>
                <wp:effectExtent l="0" t="19050" r="38100" b="4762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B997E2" id="Right Arrow 12" o:spid="_x0000_s1026" type="#_x0000_t13" style="position:absolute;margin-left:319.4pt;margin-top:7.15pt;width:43.5pt;height: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7B0586" wp14:editId="638FB314">
                <wp:simplePos x="0" y="0"/>
                <wp:positionH relativeFrom="column">
                  <wp:posOffset>695325</wp:posOffset>
                </wp:positionH>
                <wp:positionV relativeFrom="paragraph">
                  <wp:posOffset>27940</wp:posOffset>
                </wp:positionV>
                <wp:extent cx="552450" cy="12382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D357E" id="Right Arrow 7" o:spid="_x0000_s1026" type="#_x0000_t13" style="position:absolute;margin-left:54.75pt;margin-top:2.2pt;width:43.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" adj="19179" fillcolor="windowText" strokeweight="1pt"/>
            </w:pict>
          </mc:Fallback>
        </mc:AlternateContent>
      </w:r>
      <w:r w:rsidR="00102BAD">
        <w:rPr>
          <w:rFonts w:ascii="Comic Sans MS" w:hAnsi="Comic Sans MS"/>
          <w:sz w:val="28"/>
          <w:szCs w:val="28"/>
          <w:lang w:val="en-US"/>
        </w:rPr>
        <w:t>lo</w:t>
      </w:r>
      <w:r w:rsidR="00102BAD" w:rsidRPr="00102BAD">
        <w:rPr>
          <w:rFonts w:ascii="Comic Sans MS" w:hAnsi="Comic Sans MS"/>
          <w:sz w:val="28"/>
          <w:szCs w:val="28"/>
          <w:u w:val="single"/>
          <w:lang w:val="en-US"/>
        </w:rPr>
        <w:t>ll</w:t>
      </w:r>
      <w:r w:rsidR="00102BAD"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 w:rsidR="00102BAD">
        <w:rPr>
          <w:rFonts w:ascii="Comic Sans MS" w:hAnsi="Comic Sans MS"/>
          <w:sz w:val="28"/>
          <w:szCs w:val="28"/>
          <w:lang w:val="en-US"/>
        </w:rPr>
        <w:t>‘ y</w:t>
      </w:r>
      <w:proofErr w:type="gramEnd"/>
      <w:r w:rsidR="00102BAD">
        <w:rPr>
          <w:rFonts w:ascii="Comic Sans MS" w:hAnsi="Comic Sans MS"/>
          <w:sz w:val="28"/>
          <w:szCs w:val="28"/>
          <w:lang w:val="en-US"/>
        </w:rPr>
        <w:t xml:space="preserve"> </w:t>
      </w:r>
      <w:r w:rsidR="00102BAD">
        <w:rPr>
          <w:rFonts w:ascii="Comic Sans MS" w:hAnsi="Comic Sans MS"/>
          <w:sz w:val="28"/>
          <w:szCs w:val="28"/>
          <w:lang w:val="en-US"/>
        </w:rPr>
        <w:tab/>
      </w:r>
      <w:r w:rsidR="00102BAD">
        <w:rPr>
          <w:rFonts w:ascii="Comic Sans MS" w:hAnsi="Comic Sans MS"/>
          <w:sz w:val="28"/>
          <w:szCs w:val="28"/>
          <w:lang w:val="en-US"/>
        </w:rPr>
        <w:tab/>
        <w:t xml:space="preserve">  </w:t>
      </w:r>
      <w:proofErr w:type="spellStart"/>
      <w:r w:rsidR="00102BAD">
        <w:rPr>
          <w:rFonts w:ascii="Comic Sans MS" w:hAnsi="Comic Sans MS"/>
          <w:sz w:val="28"/>
          <w:szCs w:val="28"/>
          <w:lang w:val="en-US"/>
        </w:rPr>
        <w:t>lo</w:t>
      </w:r>
      <w:r w:rsidR="00102BAD" w:rsidRPr="00102BAD">
        <w:rPr>
          <w:rFonts w:ascii="Comic Sans MS" w:hAnsi="Comic Sans MS"/>
          <w:sz w:val="28"/>
          <w:szCs w:val="28"/>
          <w:u w:val="single"/>
          <w:lang w:val="en-US"/>
        </w:rPr>
        <w:t>ll</w:t>
      </w:r>
      <w:r w:rsidR="00102BAD">
        <w:rPr>
          <w:rFonts w:ascii="Comic Sans MS" w:hAnsi="Comic Sans MS"/>
          <w:sz w:val="28"/>
          <w:szCs w:val="28"/>
          <w:lang w:val="en-US"/>
        </w:rPr>
        <w:t>y</w:t>
      </w:r>
      <w:proofErr w:type="spellEnd"/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 xml:space="preserve">sand ‘ pit  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 xml:space="preserve">     sandpit</w:t>
      </w:r>
    </w:p>
    <w:p w:rsidR="00C04009" w:rsidRDefault="00212933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1E2751" wp14:editId="70D700F6">
                <wp:simplePos x="0" y="0"/>
                <wp:positionH relativeFrom="column">
                  <wp:posOffset>4468483</wp:posOffset>
                </wp:positionH>
                <wp:positionV relativeFrom="paragraph">
                  <wp:posOffset>61547</wp:posOffset>
                </wp:positionV>
                <wp:extent cx="552450" cy="123825"/>
                <wp:effectExtent l="0" t="19050" r="38100" b="4762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7BC92" id="Right Arrow 6" o:spid="_x0000_s1026" type="#_x0000_t13" style="position:absolute;margin-left:351.85pt;margin-top:4.85pt;width:43.5pt;height:9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" adj="19179" fillcolor="windowText" strokeweight="1pt"/>
            </w:pict>
          </mc:Fallback>
        </mc:AlternateContent>
      </w:r>
      <w:r w:rsidR="00C04009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1706B8" wp14:editId="2C6993A4">
                <wp:simplePos x="0" y="0"/>
                <wp:positionH relativeFrom="column">
                  <wp:posOffset>1212910</wp:posOffset>
                </wp:positionH>
                <wp:positionV relativeFrom="paragraph">
                  <wp:posOffset>73768</wp:posOffset>
                </wp:positionV>
                <wp:extent cx="552450" cy="123825"/>
                <wp:effectExtent l="0" t="19050" r="38100" b="4762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38CC2" id="Right Arrow 8" o:spid="_x0000_s1026" type="#_x0000_t13" style="position:absolute;margin-left:95.5pt;margin-top:5.8pt;width:43.5pt;height: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" adj="19179" fillcolor="windowText" strokeweight="1pt"/>
            </w:pict>
          </mc:Fallback>
        </mc:AlternateContent>
      </w:r>
      <w:r w:rsidR="00102BAD">
        <w:rPr>
          <w:rFonts w:ascii="Comic Sans MS" w:hAnsi="Comic Sans MS"/>
          <w:sz w:val="28"/>
          <w:szCs w:val="28"/>
          <w:lang w:val="en-US"/>
        </w:rPr>
        <w:t>pl</w:t>
      </w:r>
      <w:r w:rsidR="00102BAD" w:rsidRPr="00212933">
        <w:rPr>
          <w:rFonts w:ascii="Comic Sans MS" w:hAnsi="Comic Sans MS"/>
          <w:sz w:val="28"/>
          <w:szCs w:val="28"/>
          <w:u w:val="single"/>
          <w:lang w:val="en-US"/>
        </w:rPr>
        <w:t>ay</w:t>
      </w:r>
      <w:r w:rsidR="00102BAD"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 w:rsidR="00102BAD">
        <w:rPr>
          <w:rFonts w:ascii="Comic Sans MS" w:hAnsi="Comic Sans MS"/>
          <w:sz w:val="28"/>
          <w:szCs w:val="28"/>
          <w:lang w:val="en-US"/>
        </w:rPr>
        <w:t>‘</w:t>
      </w:r>
      <w:r w:rsidR="004B1E73">
        <w:rPr>
          <w:rFonts w:ascii="Comic Sans MS" w:hAnsi="Comic Sans MS"/>
          <w:sz w:val="28"/>
          <w:szCs w:val="28"/>
          <w:lang w:val="en-US"/>
        </w:rPr>
        <w:t xml:space="preserve"> </w:t>
      </w:r>
      <w:r w:rsidR="00102BAD">
        <w:rPr>
          <w:rFonts w:ascii="Comic Sans MS" w:hAnsi="Comic Sans MS"/>
          <w:sz w:val="28"/>
          <w:szCs w:val="28"/>
          <w:lang w:val="en-US"/>
        </w:rPr>
        <w:t>gr</w:t>
      </w:r>
      <w:r w:rsidR="00102BAD"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 w:rsidR="00102BAD">
        <w:rPr>
          <w:rFonts w:ascii="Comic Sans MS" w:hAnsi="Comic Sans MS"/>
          <w:sz w:val="28"/>
          <w:szCs w:val="28"/>
          <w:lang w:val="en-US"/>
        </w:rPr>
        <w:t>nd</w:t>
      </w:r>
      <w:proofErr w:type="gramEnd"/>
      <w:r w:rsidR="00102BAD">
        <w:rPr>
          <w:rFonts w:ascii="Comic Sans MS" w:hAnsi="Comic Sans MS"/>
          <w:sz w:val="28"/>
          <w:szCs w:val="28"/>
          <w:lang w:val="en-US"/>
        </w:rPr>
        <w:t xml:space="preserve">             </w:t>
      </w:r>
      <w:r w:rsidR="00102BAD">
        <w:rPr>
          <w:rFonts w:ascii="Comic Sans MS" w:hAnsi="Comic Sans MS"/>
          <w:sz w:val="28"/>
          <w:szCs w:val="28"/>
          <w:lang w:val="en-US"/>
        </w:rPr>
        <w:tab/>
        <w:t xml:space="preserve"> pl</w:t>
      </w:r>
      <w:r w:rsidR="00102BAD" w:rsidRPr="00212933">
        <w:rPr>
          <w:rFonts w:ascii="Comic Sans MS" w:hAnsi="Comic Sans MS"/>
          <w:sz w:val="28"/>
          <w:szCs w:val="28"/>
          <w:u w:val="single"/>
          <w:lang w:val="en-US"/>
        </w:rPr>
        <w:t>ay</w:t>
      </w:r>
      <w:r w:rsidR="00102BAD">
        <w:rPr>
          <w:rFonts w:ascii="Comic Sans MS" w:hAnsi="Comic Sans MS"/>
          <w:sz w:val="28"/>
          <w:szCs w:val="28"/>
          <w:lang w:val="en-US"/>
        </w:rPr>
        <w:t>gr</w:t>
      </w:r>
      <w:r w:rsidR="00102BAD"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 w:rsidR="00102BAD">
        <w:rPr>
          <w:rFonts w:ascii="Comic Sans MS" w:hAnsi="Comic Sans MS"/>
          <w:sz w:val="28"/>
          <w:szCs w:val="28"/>
          <w:lang w:val="en-US"/>
        </w:rPr>
        <w:t>nd</w:t>
      </w:r>
      <w:r w:rsidR="004B1E73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>r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>nd ‘a ‘ b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 xml:space="preserve">t </w:t>
      </w:r>
      <w:r w:rsidR="004B1E73">
        <w:rPr>
          <w:rFonts w:ascii="Comic Sans MS" w:hAnsi="Comic Sans MS"/>
          <w:sz w:val="28"/>
          <w:szCs w:val="28"/>
          <w:lang w:val="en-US"/>
        </w:rPr>
        <w:tab/>
      </w:r>
      <w:r w:rsidR="004B1E73"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 xml:space="preserve"> r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>ndab</w:t>
      </w:r>
      <w:r w:rsidRPr="00212933">
        <w:rPr>
          <w:rFonts w:ascii="Comic Sans MS" w:hAnsi="Comic Sans MS"/>
          <w:sz w:val="28"/>
          <w:szCs w:val="28"/>
          <w:u w:val="single"/>
          <w:lang w:val="en-US"/>
        </w:rPr>
        <w:t>ou</w:t>
      </w:r>
      <w:r>
        <w:rPr>
          <w:rFonts w:ascii="Comic Sans MS" w:hAnsi="Comic Sans MS"/>
          <w:sz w:val="28"/>
          <w:szCs w:val="28"/>
          <w:lang w:val="en-US"/>
        </w:rPr>
        <w:t>t</w:t>
      </w:r>
    </w:p>
    <w:p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:rsidR="001C66B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:rsidR="001C66BF" w:rsidRDefault="00E313C6" w:rsidP="001C66B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</w:t>
      </w:r>
      <w:r w:rsidR="00212933">
        <w:rPr>
          <w:rFonts w:ascii="Comic Sans MS" w:hAnsi="Comic Sans MS"/>
          <w:sz w:val="28"/>
          <w:szCs w:val="28"/>
          <w:lang w:val="en-US"/>
        </w:rPr>
        <w:t>The</w:t>
      </w:r>
      <w:r w:rsidR="00212933">
        <w:rPr>
          <w:rFonts w:ascii="Comic Sans MS" w:hAnsi="Comic Sans MS"/>
          <w:sz w:val="28"/>
          <w:szCs w:val="28"/>
          <w:lang w:val="en-US"/>
        </w:rPr>
        <w:tab/>
        <w:t>of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you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there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are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to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do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watch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above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they</w:t>
      </w:r>
      <w:r w:rsidR="00212933">
        <w:rPr>
          <w:rFonts w:ascii="Comic Sans MS" w:hAnsi="Comic Sans MS"/>
          <w:sz w:val="28"/>
          <w:szCs w:val="28"/>
          <w:lang w:val="en-US"/>
        </w:rPr>
        <w:tab/>
      </w:r>
      <w:r w:rsidR="00212933">
        <w:rPr>
          <w:rFonts w:ascii="Comic Sans MS" w:hAnsi="Comic Sans MS"/>
          <w:sz w:val="28"/>
          <w:szCs w:val="28"/>
          <w:lang w:val="en-US"/>
        </w:rPr>
        <w:tab/>
        <w:t>love</w:t>
      </w:r>
    </w:p>
    <w:p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:rsidR="005D442F" w:rsidRPr="001C66BF" w:rsidRDefault="009C369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 </w:t>
      </w:r>
      <w:r w:rsidR="005D442F" w:rsidRPr="001C66BF">
        <w:rPr>
          <w:rFonts w:ascii="Comic Sans MS" w:hAnsi="Comic Sans MS"/>
          <w:sz w:val="28"/>
          <w:szCs w:val="28"/>
          <w:lang w:val="en-US"/>
        </w:rPr>
        <w:t>Read the story:</w:t>
      </w:r>
    </w:p>
    <w:p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:rsidR="004B1E73" w:rsidRDefault="00212933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Do you like going to the park? What is your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favourite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thing to do there? Who do you go to the park with? This book shows you lots of different people having fun at the park.</w:t>
      </w:r>
    </w:p>
    <w:p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Pr="000658E5" w:rsidRDefault="000658E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Story:</w:t>
      </w:r>
    </w:p>
    <w:p w:rsidR="003E1F5A" w:rsidRDefault="00212933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A park is a sort of large garden with lots of grass and trees.</w:t>
      </w:r>
    </w:p>
    <w:p w:rsidR="00212933" w:rsidRDefault="00212933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46260CB3" wp14:editId="3CC21275">
            <wp:simplePos x="0" y="0"/>
            <wp:positionH relativeFrom="column">
              <wp:posOffset>4485735</wp:posOffset>
            </wp:positionH>
            <wp:positionV relativeFrom="paragraph">
              <wp:posOffset>299301</wp:posOffset>
            </wp:positionV>
            <wp:extent cx="2242820" cy="1246505"/>
            <wp:effectExtent l="0" t="0" r="5080" b="0"/>
            <wp:wrapSquare wrapText="bothSides"/>
            <wp:docPr id="9" name="Picture 9" descr="The Parks Alliance News Letter May 2019 – The Parks Alli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rks Alliance News Letter May 2019 – The Parks Allia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820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  <w:lang w:val="en-US"/>
        </w:rPr>
        <w:t>You can have fun at the park. There are lots of things to see and do.</w:t>
      </w:r>
      <w:r w:rsidRPr="00212933">
        <w:rPr>
          <w:noProof/>
          <w:lang w:eastAsia="en-GB"/>
        </w:rPr>
        <w:t xml:space="preserve"> </w:t>
      </w:r>
    </w:p>
    <w:p w:rsidR="00212933" w:rsidRDefault="00212933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212933" w:rsidRDefault="00212933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212933" w:rsidRDefault="00212933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212933" w:rsidRDefault="00212933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:rsidR="00212933" w:rsidRDefault="00212933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You can play cricket or football or throw a ball. You can go round the park on a scooter.</w:t>
      </w:r>
    </w:p>
    <w:p w:rsidR="00212933" w:rsidRDefault="00212933" w:rsidP="005D442F">
      <w:pPr>
        <w:rPr>
          <w:rFonts w:ascii="Comic Sans MS" w:hAnsi="Comic Sans MS"/>
          <w:sz w:val="28"/>
          <w:szCs w:val="28"/>
          <w:lang w:val="en-US"/>
        </w:rPr>
      </w:pPr>
    </w:p>
    <w:p w:rsidR="00212933" w:rsidRDefault="00212933" w:rsidP="005D442F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0B78A43C" wp14:editId="2E414AE5">
            <wp:simplePos x="0" y="0"/>
            <wp:positionH relativeFrom="column">
              <wp:posOffset>3786505</wp:posOffset>
            </wp:positionH>
            <wp:positionV relativeFrom="paragraph">
              <wp:posOffset>448945</wp:posOffset>
            </wp:positionV>
            <wp:extent cx="2673985" cy="1607820"/>
            <wp:effectExtent l="0" t="0" r="0" b="0"/>
            <wp:wrapSquare wrapText="bothSides"/>
            <wp:docPr id="10" name="Picture 10" descr="National charity hosts Monsters Picnic at Queen Elizabeth Olymp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tional charity hosts Monsters Picnic at Queen Elizabeth Olympic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sz w:val="28"/>
          <w:szCs w:val="28"/>
          <w:lang w:val="en-US"/>
        </w:rPr>
        <w:t>You can sit on a bench or have a picnic. You can go ex</w:t>
      </w:r>
      <w:r w:rsidR="005B3031">
        <w:rPr>
          <w:rFonts w:ascii="Comic Sans MS" w:hAnsi="Comic Sans MS"/>
          <w:sz w:val="28"/>
          <w:szCs w:val="28"/>
          <w:lang w:val="en-US"/>
        </w:rPr>
        <w:t>ploring in the trees and bushes.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68018628" wp14:editId="1D84AB3D">
            <wp:simplePos x="0" y="0"/>
            <wp:positionH relativeFrom="column">
              <wp:posOffset>3907347</wp:posOffset>
            </wp:positionH>
            <wp:positionV relativeFrom="paragraph">
              <wp:posOffset>322640</wp:posOffset>
            </wp:positionV>
            <wp:extent cx="2380615" cy="1784350"/>
            <wp:effectExtent l="0" t="0" r="635" b="6350"/>
            <wp:wrapSquare wrapText="bothSides"/>
            <wp:docPr id="13" name="Picture 13" descr="File:Westburn Park - pond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Westburn Park - pond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You can count the fish in the pond.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You can watch the birds flying high above you.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You can get a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lolly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or a drink.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B1B29A7" wp14:editId="5C19E161">
            <wp:simplePos x="0" y="0"/>
            <wp:positionH relativeFrom="column">
              <wp:posOffset>3088029</wp:posOffset>
            </wp:positionH>
            <wp:positionV relativeFrom="paragraph">
              <wp:posOffset>-1007529</wp:posOffset>
            </wp:positionV>
            <wp:extent cx="2259965" cy="1493520"/>
            <wp:effectExtent l="0" t="0" r="6985" b="0"/>
            <wp:wrapSquare wrapText="bothSides"/>
            <wp:docPr id="14" name="Picture 14" descr="Ice Cream Van High Resolution Stock Photography and Images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ce Cream Van High Resolution Stock Photography and Images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067"/>
                    <a:stretch/>
                  </pic:blipFill>
                  <pic:spPr bwMode="auto">
                    <a:xfrm>
                      <a:off x="0" y="0"/>
                      <a:ext cx="2259965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9984" behindDoc="0" locked="0" layoutInCell="1" allowOverlap="1" wp14:anchorId="433DF8F8" wp14:editId="3B852AEB">
            <wp:simplePos x="0" y="0"/>
            <wp:positionH relativeFrom="margin">
              <wp:posOffset>3286364</wp:posOffset>
            </wp:positionH>
            <wp:positionV relativeFrom="paragraph">
              <wp:posOffset>365209</wp:posOffset>
            </wp:positionV>
            <wp:extent cx="3242945" cy="1534160"/>
            <wp:effectExtent l="0" t="0" r="0" b="8890"/>
            <wp:wrapSquare wrapText="bothSides"/>
            <wp:docPr id="15" name="Picture 15" descr="Playground reference | Frimley Lodge Park Play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layground reference | Frimley Lodge Park Play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  <w:lang w:val="en-US"/>
        </w:rPr>
        <w:t>The best part of the park is the playground. You can go on the swings or roundabout. You can dig in the sandpit.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Dogs can have fun in the park. They love to fetch sticks and bark.</w:t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2911</wp:posOffset>
            </wp:positionV>
            <wp:extent cx="2389517" cy="1194759"/>
            <wp:effectExtent l="0" t="0" r="0" b="5715"/>
            <wp:wrapSquare wrapText="bothSides"/>
            <wp:docPr id="16" name="Picture 16" descr="Dog walking at Queen Elizabeth Country Park | Hampshire County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g walking at Queen Elizabeth Country Park | Hampshire County Counci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17" cy="119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3031" w:rsidRDefault="005B3031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Do you have fun at the park too?</w:t>
      </w:r>
    </w:p>
    <w:p w:rsidR="005B3031" w:rsidRDefault="005B3031" w:rsidP="005D442F">
      <w:pPr>
        <w:rPr>
          <w:noProof/>
          <w:lang w:eastAsia="en-GB"/>
        </w:rPr>
      </w:pPr>
    </w:p>
    <w:p w:rsidR="00212933" w:rsidRDefault="00212933" w:rsidP="005D442F">
      <w:pPr>
        <w:rPr>
          <w:noProof/>
          <w:lang w:eastAsia="en-GB"/>
        </w:rPr>
      </w:pPr>
    </w:p>
    <w:p w:rsidR="00212933" w:rsidRDefault="00212933" w:rsidP="005D442F">
      <w:pPr>
        <w:rPr>
          <w:noProof/>
          <w:lang w:eastAsia="en-GB"/>
        </w:rPr>
      </w:pPr>
    </w:p>
    <w:p w:rsidR="00212933" w:rsidRDefault="00212933" w:rsidP="005D442F">
      <w:pPr>
        <w:rPr>
          <w:noProof/>
          <w:lang w:eastAsia="en-GB"/>
        </w:rPr>
      </w:pPr>
    </w:p>
    <w:p w:rsidR="005B3031" w:rsidRPr="00212933" w:rsidRDefault="005B3031" w:rsidP="005D442F">
      <w:pPr>
        <w:rPr>
          <w:rFonts w:ascii="Comic Sans MS" w:hAnsi="Comic Sans MS"/>
          <w:sz w:val="28"/>
          <w:szCs w:val="28"/>
          <w:lang w:val="en-US"/>
        </w:rPr>
      </w:pPr>
    </w:p>
    <w:p w:rsidR="000658E5" w:rsidRDefault="000658E5" w:rsidP="007C236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  <w:lang w:val="en-US"/>
        </w:rPr>
      </w:pPr>
      <w:r w:rsidRPr="007C236E">
        <w:rPr>
          <w:rFonts w:ascii="Comic Sans MS" w:hAnsi="Comic Sans MS"/>
          <w:sz w:val="28"/>
          <w:szCs w:val="28"/>
          <w:u w:val="single"/>
          <w:lang w:val="en-US"/>
        </w:rPr>
        <w:t>Questions to talk about.</w:t>
      </w:r>
    </w:p>
    <w:p w:rsidR="00662402" w:rsidRDefault="003E1F5A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Complete these questions. Write the answers using full sentences.</w:t>
      </w:r>
    </w:p>
    <w:p w:rsidR="000658E5" w:rsidRDefault="005B3031" w:rsidP="005B303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can you play in the park?</w:t>
      </w:r>
    </w:p>
    <w:p w:rsidR="005B3031" w:rsidRDefault="005B3031" w:rsidP="005B303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can you count in the pond?</w:t>
      </w:r>
    </w:p>
    <w:p w:rsidR="005B3031" w:rsidRDefault="005B3031" w:rsidP="005B303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Name 2 things you could buy from the ice cream truck.</w:t>
      </w:r>
    </w:p>
    <w:p w:rsidR="005B3031" w:rsidRDefault="005B3031" w:rsidP="005B303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Why do you think the playground is the best part?</w:t>
      </w:r>
    </w:p>
    <w:p w:rsidR="005B3031" w:rsidRDefault="00FE71C0" w:rsidP="005B3031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sort of animals have fun in the park? What do you think they like to do?</w:t>
      </w:r>
    </w:p>
    <w:p w:rsidR="00FE71C0" w:rsidRPr="00FE71C0" w:rsidRDefault="00FE71C0" w:rsidP="00FE71C0">
      <w:pPr>
        <w:ind w:left="360"/>
        <w:rPr>
          <w:rFonts w:ascii="Comic Sans MS" w:hAnsi="Comic Sans MS"/>
          <w:sz w:val="28"/>
          <w:szCs w:val="28"/>
          <w:lang w:val="en-US"/>
        </w:rPr>
      </w:pPr>
    </w:p>
    <w:p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Extension task:</w:t>
      </w:r>
    </w:p>
    <w:p w:rsidR="00063DFC" w:rsidRDefault="00FE71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Create an advert or fact sheet encouraging people to come and visit your local park.</w:t>
      </w:r>
    </w:p>
    <w:p w:rsidR="00FE71C0" w:rsidRDefault="00FE71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You could include:</w:t>
      </w:r>
    </w:p>
    <w:p w:rsidR="00FE71C0" w:rsidRDefault="00FE71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Things to do in the park – make the</w:t>
      </w:r>
      <w:r w:rsidR="00883F00">
        <w:rPr>
          <w:rFonts w:ascii="Comic Sans MS" w:hAnsi="Comic Sans MS"/>
          <w:sz w:val="28"/>
          <w:szCs w:val="28"/>
          <w:lang w:val="en-US"/>
        </w:rPr>
        <w:t>m</w:t>
      </w:r>
      <w:r>
        <w:rPr>
          <w:rFonts w:ascii="Comic Sans MS" w:hAnsi="Comic Sans MS"/>
          <w:sz w:val="28"/>
          <w:szCs w:val="28"/>
          <w:lang w:val="en-US"/>
        </w:rPr>
        <w:t xml:space="preserve"> sound exciting to encourage people to visit!</w:t>
      </w:r>
    </w:p>
    <w:p w:rsidR="00FE71C0" w:rsidRDefault="00FE71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>What makes the park special?</w:t>
      </w:r>
    </w:p>
    <w:p w:rsidR="00FE71C0" w:rsidRDefault="00FE71C0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Pictures – either photos or drawings</w:t>
      </w:r>
    </w:p>
    <w:p w:rsidR="00FE71C0" w:rsidRPr="00063DFC" w:rsidRDefault="00FE71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Lots of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colour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!</w:t>
      </w:r>
    </w:p>
    <w:sectPr w:rsidR="00FE71C0" w:rsidRPr="00063DFC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5085D"/>
    <w:multiLevelType w:val="hybridMultilevel"/>
    <w:tmpl w:val="AC18B3CA"/>
    <w:lvl w:ilvl="0" w:tplc="228A4FB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97120"/>
    <w:multiLevelType w:val="hybridMultilevel"/>
    <w:tmpl w:val="3A622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F1E60"/>
    <w:multiLevelType w:val="hybridMultilevel"/>
    <w:tmpl w:val="B8A4E0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42F"/>
    <w:rsid w:val="00061F22"/>
    <w:rsid w:val="00063DFC"/>
    <w:rsid w:val="000658E5"/>
    <w:rsid w:val="00102BAD"/>
    <w:rsid w:val="001A7AC0"/>
    <w:rsid w:val="001C66BF"/>
    <w:rsid w:val="00212933"/>
    <w:rsid w:val="003E1F5A"/>
    <w:rsid w:val="00432427"/>
    <w:rsid w:val="00434887"/>
    <w:rsid w:val="00474E75"/>
    <w:rsid w:val="004B15E0"/>
    <w:rsid w:val="004B1E73"/>
    <w:rsid w:val="004F6F44"/>
    <w:rsid w:val="005B3031"/>
    <w:rsid w:val="005D442F"/>
    <w:rsid w:val="00662402"/>
    <w:rsid w:val="00783502"/>
    <w:rsid w:val="007A582F"/>
    <w:rsid w:val="007C236E"/>
    <w:rsid w:val="00875FF8"/>
    <w:rsid w:val="00883F00"/>
    <w:rsid w:val="00916CA9"/>
    <w:rsid w:val="00916E7E"/>
    <w:rsid w:val="009C369F"/>
    <w:rsid w:val="00A2590D"/>
    <w:rsid w:val="00AE2F19"/>
    <w:rsid w:val="00BB11A8"/>
    <w:rsid w:val="00C04009"/>
    <w:rsid w:val="00C4382B"/>
    <w:rsid w:val="00CB566F"/>
    <w:rsid w:val="00E313C6"/>
    <w:rsid w:val="00E65010"/>
    <w:rsid w:val="00F95C2B"/>
    <w:rsid w:val="00FE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D5BEA1-73CA-4FEB-9604-1507BA5E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7hRbrpq5Bo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youtube.com/watch?v=TdpzE9wryzg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7A89FAF1</Template>
  <TotalTime>0</TotalTime>
  <Pages>4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ANorris.312</cp:lastModifiedBy>
  <cp:revision>2</cp:revision>
  <dcterms:created xsi:type="dcterms:W3CDTF">2020-07-17T13:43:00Z</dcterms:created>
  <dcterms:modified xsi:type="dcterms:W3CDTF">2020-07-17T13:43:00Z</dcterms:modified>
</cp:coreProperties>
</file>