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6CB6" w:rsidRDefault="00376CB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024AF9" w:rsidTr="00376CB6">
        <w:trPr>
          <w:trHeight w:val="2962"/>
        </w:trPr>
        <w:tc>
          <w:tcPr>
            <w:tcW w:w="4508" w:type="dxa"/>
          </w:tcPr>
          <w:p w:rsidR="005044A9" w:rsidRDefault="00C073AB" w:rsidP="006F46C2">
            <w:pPr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</w:pPr>
            <w:r w:rsidRPr="005044A9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>While standing, hold your right arm straig</w:t>
            </w:r>
            <w:bookmarkStart w:id="0" w:name="_GoBack"/>
            <w:bookmarkEnd w:id="0"/>
            <w:r w:rsidRPr="005044A9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 xml:space="preserve">ht and use your </w:t>
            </w:r>
            <w:r w:rsidR="006F46C2" w:rsidRPr="005044A9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 xml:space="preserve">left arm to pull it across your </w:t>
            </w:r>
            <w:r w:rsidRPr="005044A9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 xml:space="preserve">chest. </w:t>
            </w:r>
          </w:p>
          <w:p w:rsidR="005044A9" w:rsidRDefault="005044A9" w:rsidP="006F46C2">
            <w:pPr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</w:pPr>
          </w:p>
          <w:p w:rsidR="00376CB6" w:rsidRPr="005044A9" w:rsidRDefault="00C073AB" w:rsidP="006F46C2">
            <w:pPr>
              <w:rPr>
                <w:rFonts w:cstheme="minorHAnsi"/>
                <w:sz w:val="28"/>
                <w:szCs w:val="28"/>
              </w:rPr>
            </w:pPr>
            <w:r w:rsidRPr="005044A9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>Hold for 15 seconds, and switch arms. Repeat 4 times for each arm</w:t>
            </w:r>
          </w:p>
        </w:tc>
        <w:tc>
          <w:tcPr>
            <w:tcW w:w="4508" w:type="dxa"/>
          </w:tcPr>
          <w:p w:rsidR="00376CB6" w:rsidRDefault="00C073AB" w:rsidP="00024AF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D9E0E86" wp14:editId="539FD9E2">
                  <wp:extent cx="2438089" cy="1828800"/>
                  <wp:effectExtent l="0" t="0" r="635" b="0"/>
                  <wp:docPr id="19" name="Picture 19" descr="Image result for triceps stre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riceps stre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7564" cy="1858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4AF9" w:rsidTr="00376CB6">
        <w:trPr>
          <w:trHeight w:val="3165"/>
        </w:trPr>
        <w:tc>
          <w:tcPr>
            <w:tcW w:w="4508" w:type="dxa"/>
          </w:tcPr>
          <w:p w:rsidR="005044A9" w:rsidRDefault="006F46C2" w:rsidP="006F46C2">
            <w:pPr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</w:pPr>
            <w:r w:rsidRPr="005044A9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 xml:space="preserve">In a standing position, bend your right elbow, using your left hand to pull it gently behind your head. </w:t>
            </w:r>
          </w:p>
          <w:p w:rsidR="005044A9" w:rsidRDefault="005044A9" w:rsidP="006F46C2">
            <w:pPr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</w:pPr>
          </w:p>
          <w:p w:rsidR="00376CB6" w:rsidRPr="005044A9" w:rsidRDefault="006F46C2" w:rsidP="006F46C2">
            <w:pPr>
              <w:rPr>
                <w:rFonts w:cstheme="minorHAnsi"/>
                <w:sz w:val="28"/>
                <w:szCs w:val="28"/>
              </w:rPr>
            </w:pPr>
            <w:r w:rsidRPr="005044A9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>Hold for 15 seconds, then release and switch sides. Repeat this 4 times for each arm</w:t>
            </w:r>
          </w:p>
        </w:tc>
        <w:tc>
          <w:tcPr>
            <w:tcW w:w="4508" w:type="dxa"/>
          </w:tcPr>
          <w:p w:rsidR="00376CB6" w:rsidRDefault="00C073AB" w:rsidP="00376CB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CD5F6D4" wp14:editId="576AD165">
                  <wp:extent cx="1506448" cy="1943100"/>
                  <wp:effectExtent l="0" t="0" r="0" b="0"/>
                  <wp:docPr id="20" name="Picture 20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2433" cy="1950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4AF9" w:rsidTr="00376CB6">
        <w:trPr>
          <w:trHeight w:val="3477"/>
        </w:trPr>
        <w:tc>
          <w:tcPr>
            <w:tcW w:w="4508" w:type="dxa"/>
          </w:tcPr>
          <w:p w:rsidR="00376CB6" w:rsidRDefault="006F46C2" w:rsidP="006F46C2">
            <w:pPr>
              <w:rPr>
                <w:sz w:val="28"/>
                <w:szCs w:val="28"/>
              </w:rPr>
            </w:pPr>
            <w:r w:rsidRPr="005044A9">
              <w:rPr>
                <w:sz w:val="28"/>
                <w:szCs w:val="28"/>
              </w:rPr>
              <w:t>Stand with</w:t>
            </w:r>
            <w:r w:rsidR="005044A9" w:rsidRPr="005044A9">
              <w:rPr>
                <w:sz w:val="28"/>
                <w:szCs w:val="28"/>
              </w:rPr>
              <w:t xml:space="preserve"> your feet shoulder width apart</w:t>
            </w:r>
            <w:r w:rsidRPr="005044A9">
              <w:rPr>
                <w:sz w:val="28"/>
                <w:szCs w:val="28"/>
              </w:rPr>
              <w:t>, fold both your arms together as shown in the picture and rotate your trunk to the right side.</w:t>
            </w:r>
          </w:p>
          <w:p w:rsidR="005044A9" w:rsidRPr="005044A9" w:rsidRDefault="005044A9" w:rsidP="006F46C2">
            <w:pPr>
              <w:rPr>
                <w:sz w:val="28"/>
                <w:szCs w:val="28"/>
              </w:rPr>
            </w:pPr>
          </w:p>
          <w:p w:rsidR="006F46C2" w:rsidRDefault="006F46C2" w:rsidP="005044A9">
            <w:r w:rsidRPr="005044A9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 xml:space="preserve">Hold for 15 seconds, then release and switch sides. Repeat this 4 times </w:t>
            </w:r>
            <w:r w:rsidR="005044A9" w:rsidRPr="005044A9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>on each side.</w:t>
            </w:r>
          </w:p>
        </w:tc>
        <w:tc>
          <w:tcPr>
            <w:tcW w:w="4508" w:type="dxa"/>
          </w:tcPr>
          <w:p w:rsidR="00376CB6" w:rsidRDefault="00C073AB" w:rsidP="00376CB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46A8E46" wp14:editId="16E0E87A">
                  <wp:extent cx="1475887" cy="2066925"/>
                  <wp:effectExtent l="0" t="0" r="0" b="0"/>
                  <wp:docPr id="21" name="Picture 2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5709" cy="20806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24AF9" w:rsidTr="00376CB6">
        <w:trPr>
          <w:trHeight w:val="3321"/>
        </w:trPr>
        <w:tc>
          <w:tcPr>
            <w:tcW w:w="4508" w:type="dxa"/>
          </w:tcPr>
          <w:p w:rsidR="005044A9" w:rsidRPr="005044A9" w:rsidRDefault="005044A9" w:rsidP="005044A9">
            <w:pPr>
              <w:numPr>
                <w:ilvl w:val="0"/>
                <w:numId w:val="2"/>
              </w:numPr>
              <w:spacing w:before="150" w:after="150" w:line="315" w:lineRule="atLeast"/>
              <w:ind w:left="0"/>
              <w:rPr>
                <w:rFonts w:eastAsia="Times New Roman" w:cstheme="minorHAnsi"/>
                <w:color w:val="191919"/>
                <w:sz w:val="28"/>
                <w:szCs w:val="28"/>
                <w:lang w:eastAsia="en-GB"/>
              </w:rPr>
            </w:pPr>
            <w:r w:rsidRPr="005044A9">
              <w:rPr>
                <w:rFonts w:eastAsia="Times New Roman" w:cstheme="minorHAnsi"/>
                <w:color w:val="191919"/>
                <w:sz w:val="28"/>
                <w:szCs w:val="28"/>
                <w:lang w:eastAsia="en-GB"/>
              </w:rPr>
              <w:t>Kneel on one knee and place your other foot in front of you with your thigh parallel to the floor</w:t>
            </w:r>
          </w:p>
          <w:p w:rsidR="005044A9" w:rsidRPr="005044A9" w:rsidRDefault="005044A9" w:rsidP="005044A9">
            <w:pPr>
              <w:numPr>
                <w:ilvl w:val="0"/>
                <w:numId w:val="2"/>
              </w:numPr>
              <w:spacing w:before="150" w:after="150" w:line="315" w:lineRule="atLeast"/>
              <w:ind w:left="0"/>
              <w:rPr>
                <w:rFonts w:eastAsia="Times New Roman" w:cstheme="minorHAnsi"/>
                <w:color w:val="191919"/>
                <w:sz w:val="28"/>
                <w:szCs w:val="28"/>
                <w:lang w:eastAsia="en-GB"/>
              </w:rPr>
            </w:pPr>
            <w:r w:rsidRPr="005044A9">
              <w:rPr>
                <w:rFonts w:eastAsia="Times New Roman" w:cstheme="minorHAnsi"/>
                <w:color w:val="191919"/>
                <w:sz w:val="28"/>
                <w:szCs w:val="28"/>
                <w:lang w:eastAsia="en-GB"/>
              </w:rPr>
              <w:t>Lean forward, tightening your glutes and stretching your hip toward the floor</w:t>
            </w:r>
          </w:p>
          <w:p w:rsidR="00376CB6" w:rsidRPr="005044A9" w:rsidRDefault="005044A9" w:rsidP="005044A9">
            <w:pPr>
              <w:numPr>
                <w:ilvl w:val="0"/>
                <w:numId w:val="2"/>
              </w:numPr>
              <w:spacing w:before="150" w:after="150" w:line="315" w:lineRule="atLeast"/>
              <w:ind w:left="0"/>
              <w:rPr>
                <w:sz w:val="28"/>
                <w:szCs w:val="28"/>
              </w:rPr>
            </w:pPr>
            <w:r w:rsidRPr="005044A9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>Hold for 15 seconds, then release and switch sides. Repeat this 4 times on each side.</w:t>
            </w:r>
          </w:p>
        </w:tc>
        <w:tc>
          <w:tcPr>
            <w:tcW w:w="4508" w:type="dxa"/>
          </w:tcPr>
          <w:p w:rsidR="00376CB6" w:rsidRDefault="00C073AB" w:rsidP="00376CB6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ABAB8F8" wp14:editId="6856EF69">
                  <wp:extent cx="1996038" cy="1876425"/>
                  <wp:effectExtent l="0" t="0" r="4445" b="0"/>
                  <wp:docPr id="22" name="Picture 22" descr="Image result for lunges stret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lunges stret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092" cy="1880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24B7A" w:rsidRDefault="00376CB6">
      <w:r>
        <w:lastRenderedPageBreak/>
        <w:t xml:space="preserve">                 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92"/>
        <w:gridCol w:w="16"/>
        <w:gridCol w:w="4476"/>
        <w:gridCol w:w="32"/>
      </w:tblGrid>
      <w:tr w:rsidR="00C073AB" w:rsidTr="00C073AB">
        <w:tc>
          <w:tcPr>
            <w:tcW w:w="4508" w:type="dxa"/>
            <w:gridSpan w:val="2"/>
          </w:tcPr>
          <w:p w:rsidR="006F46C2" w:rsidRPr="006F46C2" w:rsidRDefault="006F46C2" w:rsidP="006F46C2">
            <w:pPr>
              <w:rPr>
                <w:rFonts w:eastAsia="Times New Roman" w:cstheme="minorHAnsi"/>
                <w:sz w:val="28"/>
                <w:szCs w:val="28"/>
                <w:lang w:eastAsia="en-GB"/>
              </w:rPr>
            </w:pPr>
            <w:r w:rsidRPr="006F46C2">
              <w:rPr>
                <w:rFonts w:eastAsia="Times New Roman" w:cstheme="minorHAnsi"/>
                <w:color w:val="545454"/>
                <w:sz w:val="28"/>
                <w:szCs w:val="28"/>
                <w:shd w:val="clear" w:color="auto" w:fill="FFFFFF"/>
                <w:lang w:eastAsia="en-GB"/>
              </w:rPr>
              <w:t>Stand with your feet shoulder-width apart and clasp your hands behind your back. Face your palms down and outward. Slowly raise your arms until you feel a comfortable str</w:t>
            </w:r>
            <w:r>
              <w:rPr>
                <w:rFonts w:eastAsia="Times New Roman" w:cstheme="minorHAnsi"/>
                <w:color w:val="545454"/>
                <w:sz w:val="28"/>
                <w:szCs w:val="28"/>
                <w:shd w:val="clear" w:color="auto" w:fill="FFFFFF"/>
                <w:lang w:eastAsia="en-GB"/>
              </w:rPr>
              <w:t>etch in your biceps and triceps</w:t>
            </w:r>
          </w:p>
          <w:p w:rsidR="005044A9" w:rsidRDefault="005044A9" w:rsidP="006F46C2">
            <w:pPr>
              <w:shd w:val="clear" w:color="auto" w:fill="FFFFFF"/>
              <w:spacing w:line="375" w:lineRule="atLeast"/>
              <w:textAlignment w:val="baseline"/>
              <w:rPr>
                <w:rFonts w:eastAsia="Times New Roman" w:cstheme="minorHAnsi"/>
                <w:color w:val="545454"/>
                <w:sz w:val="28"/>
                <w:szCs w:val="28"/>
                <w:lang w:eastAsia="en-GB"/>
              </w:rPr>
            </w:pPr>
          </w:p>
          <w:p w:rsidR="006F46C2" w:rsidRPr="006F46C2" w:rsidRDefault="006F46C2" w:rsidP="006F46C2">
            <w:pPr>
              <w:shd w:val="clear" w:color="auto" w:fill="FFFFFF"/>
              <w:spacing w:line="375" w:lineRule="atLeast"/>
              <w:textAlignment w:val="baseline"/>
              <w:rPr>
                <w:rFonts w:eastAsia="Times New Roman" w:cstheme="minorHAnsi"/>
                <w:color w:val="545454"/>
                <w:sz w:val="28"/>
                <w:szCs w:val="28"/>
                <w:lang w:eastAsia="en-GB"/>
              </w:rPr>
            </w:pPr>
            <w:r w:rsidRPr="006F46C2">
              <w:rPr>
                <w:rFonts w:eastAsia="Times New Roman" w:cstheme="minorHAnsi"/>
                <w:color w:val="545454"/>
                <w:sz w:val="28"/>
                <w:szCs w:val="28"/>
                <w:lang w:eastAsia="en-GB"/>
              </w:rPr>
              <w:t>Hold the position for 15-30 seconds and repeat the stretch 2-3 times.</w:t>
            </w:r>
          </w:p>
          <w:p w:rsidR="00C073AB" w:rsidRDefault="00C073AB"/>
        </w:tc>
        <w:tc>
          <w:tcPr>
            <w:tcW w:w="4508" w:type="dxa"/>
            <w:gridSpan w:val="2"/>
          </w:tcPr>
          <w:p w:rsidR="00C073AB" w:rsidRDefault="00C073AB">
            <w:r>
              <w:rPr>
                <w:noProof/>
                <w:lang w:eastAsia="en-GB"/>
              </w:rPr>
              <w:drawing>
                <wp:inline distT="0" distB="0" distL="0" distR="0" wp14:anchorId="2F02D2F5" wp14:editId="1A63BBD3">
                  <wp:extent cx="2198370" cy="1847850"/>
                  <wp:effectExtent l="0" t="0" r="0" b="0"/>
                  <wp:docPr id="7" name="Picture 7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15918" cy="1862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3AB" w:rsidTr="00C073AB">
        <w:tc>
          <w:tcPr>
            <w:tcW w:w="4508" w:type="dxa"/>
            <w:gridSpan w:val="2"/>
          </w:tcPr>
          <w:p w:rsidR="006F46C2" w:rsidRPr="006F46C2" w:rsidRDefault="006F46C2" w:rsidP="006F46C2">
            <w:pPr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</w:pPr>
            <w:r w:rsidRPr="006F46C2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 xml:space="preserve">Standing with your both hands over your head until your right arm touches your ear. Lean your upper body to the left, stretching your side. </w:t>
            </w:r>
          </w:p>
          <w:p w:rsidR="005044A9" w:rsidRDefault="005044A9" w:rsidP="006F46C2">
            <w:pPr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</w:pPr>
          </w:p>
          <w:p w:rsidR="00C073AB" w:rsidRDefault="006F46C2" w:rsidP="006F46C2">
            <w:r w:rsidRPr="006F46C2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>Hold for about 15 seconds, then switch sides. Repeat 3 times for each side.</w:t>
            </w:r>
          </w:p>
        </w:tc>
        <w:tc>
          <w:tcPr>
            <w:tcW w:w="4508" w:type="dxa"/>
            <w:gridSpan w:val="2"/>
          </w:tcPr>
          <w:p w:rsidR="00C073AB" w:rsidRDefault="00C073AB">
            <w:r>
              <w:rPr>
                <w:noProof/>
                <w:lang w:eastAsia="en-GB"/>
              </w:rPr>
              <w:drawing>
                <wp:inline distT="0" distB="0" distL="0" distR="0" wp14:anchorId="7F3D4A87" wp14:editId="6D61203D">
                  <wp:extent cx="1492250" cy="1905000"/>
                  <wp:effectExtent l="0" t="0" r="0" b="0"/>
                  <wp:docPr id="8" name="Picture 8" descr="Image result for side rotation stretch in stan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side rotation stretch in stan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8781" cy="19261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3AB" w:rsidTr="00C073AB">
        <w:tc>
          <w:tcPr>
            <w:tcW w:w="4508" w:type="dxa"/>
            <w:gridSpan w:val="2"/>
          </w:tcPr>
          <w:p w:rsidR="00C073AB" w:rsidRPr="005044A9" w:rsidRDefault="005044A9" w:rsidP="005044A9">
            <w:pPr>
              <w:rPr>
                <w:rFonts w:cstheme="minorHAnsi"/>
                <w:color w:val="222222"/>
                <w:sz w:val="28"/>
                <w:szCs w:val="28"/>
              </w:rPr>
            </w:pPr>
            <w:r w:rsidRPr="005044A9">
              <w:rPr>
                <w:rFonts w:cstheme="minorHAnsi"/>
                <w:color w:val="222222"/>
                <w:sz w:val="28"/>
                <w:szCs w:val="28"/>
              </w:rPr>
              <w:t xml:space="preserve">Standing, grab the knee and pull it straight up, towards your chest. </w:t>
            </w:r>
          </w:p>
          <w:p w:rsidR="005044A9" w:rsidRDefault="005044A9" w:rsidP="005044A9">
            <w:pPr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</w:pPr>
          </w:p>
          <w:p w:rsidR="005044A9" w:rsidRDefault="005044A9" w:rsidP="005044A9">
            <w:r w:rsidRPr="006F46C2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>Hold for about 15 seconds, then switch sides. Repeat 3 times for each side.</w:t>
            </w:r>
          </w:p>
        </w:tc>
        <w:tc>
          <w:tcPr>
            <w:tcW w:w="4508" w:type="dxa"/>
            <w:gridSpan w:val="2"/>
          </w:tcPr>
          <w:p w:rsidR="00C073AB" w:rsidRDefault="00C073AB">
            <w:r>
              <w:rPr>
                <w:noProof/>
                <w:lang w:eastAsia="en-GB"/>
              </w:rPr>
              <w:drawing>
                <wp:inline distT="0" distB="0" distL="0" distR="0" wp14:anchorId="590ED7B4" wp14:editId="2975E8FD">
                  <wp:extent cx="1504950" cy="2119648"/>
                  <wp:effectExtent l="0" t="0" r="0" b="0"/>
                  <wp:docPr id="9" name="Picture 9" descr="Image result for Knee to chest in stand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Knee to chest in stand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694" cy="21333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3AB" w:rsidTr="00C073AB">
        <w:tc>
          <w:tcPr>
            <w:tcW w:w="4508" w:type="dxa"/>
            <w:gridSpan w:val="2"/>
          </w:tcPr>
          <w:p w:rsidR="006F46C2" w:rsidRPr="006F46C2" w:rsidRDefault="006F46C2" w:rsidP="006F46C2">
            <w:pPr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</w:pPr>
            <w:r w:rsidRPr="006F46C2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 xml:space="preserve">Stand next to a wall you can use for balance, and grab your left foot behind you and pull it towards your hips. Lean your torso forward, keeping your right leg and back straight. </w:t>
            </w:r>
          </w:p>
          <w:p w:rsidR="00C073AB" w:rsidRDefault="006F46C2" w:rsidP="006F46C2">
            <w:r w:rsidRPr="006F46C2">
              <w:rPr>
                <w:rFonts w:cstheme="minorHAnsi"/>
                <w:color w:val="545454"/>
                <w:sz w:val="28"/>
                <w:szCs w:val="28"/>
                <w:shd w:val="clear" w:color="auto" w:fill="FFFFFF"/>
              </w:rPr>
              <w:t>Hold for 15 seconds, then release and switch legs.</w:t>
            </w:r>
          </w:p>
        </w:tc>
        <w:tc>
          <w:tcPr>
            <w:tcW w:w="4508" w:type="dxa"/>
            <w:gridSpan w:val="2"/>
          </w:tcPr>
          <w:p w:rsidR="00C073AB" w:rsidRDefault="00C073AB">
            <w:r>
              <w:rPr>
                <w:noProof/>
                <w:lang w:eastAsia="en-GB"/>
              </w:rPr>
              <w:drawing>
                <wp:inline distT="0" distB="0" distL="0" distR="0" wp14:anchorId="7F5C0C8E" wp14:editId="095AA60A">
                  <wp:extent cx="1605312" cy="2066925"/>
                  <wp:effectExtent l="0" t="0" r="0" b="0"/>
                  <wp:docPr id="10" name="Picture 10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Related im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2310" cy="20888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3AB" w:rsidTr="00C073AB">
        <w:trPr>
          <w:gridAfter w:val="1"/>
          <w:wAfter w:w="32" w:type="dxa"/>
          <w:trHeight w:val="2741"/>
        </w:trPr>
        <w:tc>
          <w:tcPr>
            <w:tcW w:w="4492" w:type="dxa"/>
          </w:tcPr>
          <w:p w:rsidR="00C073AB" w:rsidRDefault="00C073AB">
            <w:r>
              <w:rPr>
                <w:sz w:val="28"/>
                <w:szCs w:val="28"/>
              </w:rPr>
              <w:lastRenderedPageBreak/>
              <w:t>Sit to stand x2</w:t>
            </w:r>
            <w:r w:rsidRPr="00037BC1">
              <w:rPr>
                <w:sz w:val="28"/>
                <w:szCs w:val="28"/>
              </w:rPr>
              <w:t>0</w:t>
            </w:r>
          </w:p>
        </w:tc>
        <w:tc>
          <w:tcPr>
            <w:tcW w:w="4492" w:type="dxa"/>
            <w:gridSpan w:val="2"/>
          </w:tcPr>
          <w:p w:rsidR="00C073AB" w:rsidRDefault="00C073AB" w:rsidP="00C073A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60E11A86" wp14:editId="36C37E0B">
                  <wp:extent cx="1657350" cy="1442314"/>
                  <wp:effectExtent l="0" t="0" r="0" b="5715"/>
                  <wp:docPr id="1" name="Picture 1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1567" b="12234"/>
                          <a:stretch/>
                        </pic:blipFill>
                        <pic:spPr bwMode="auto">
                          <a:xfrm>
                            <a:off x="0" y="0"/>
                            <a:ext cx="1721705" cy="14983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3AB" w:rsidTr="00C073AB">
        <w:trPr>
          <w:gridAfter w:val="1"/>
          <w:wAfter w:w="32" w:type="dxa"/>
          <w:trHeight w:val="2495"/>
        </w:trPr>
        <w:tc>
          <w:tcPr>
            <w:tcW w:w="4492" w:type="dxa"/>
          </w:tcPr>
          <w:p w:rsidR="00C073AB" w:rsidRDefault="00C073AB">
            <w:r>
              <w:rPr>
                <w:sz w:val="28"/>
                <w:szCs w:val="28"/>
              </w:rPr>
              <w:t>Step ups x 2</w:t>
            </w:r>
            <w:r w:rsidRPr="00037BC1">
              <w:rPr>
                <w:sz w:val="28"/>
                <w:szCs w:val="28"/>
              </w:rPr>
              <w:t>0</w:t>
            </w:r>
          </w:p>
        </w:tc>
        <w:tc>
          <w:tcPr>
            <w:tcW w:w="4492" w:type="dxa"/>
            <w:gridSpan w:val="2"/>
          </w:tcPr>
          <w:p w:rsidR="00C073AB" w:rsidRDefault="00C073AB" w:rsidP="00C073A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7E6F545" wp14:editId="525C4217">
                  <wp:extent cx="1476375" cy="1444046"/>
                  <wp:effectExtent l="0" t="0" r="0" b="3810"/>
                  <wp:docPr id="2" name="Picture 2" descr="Image result for step up exercise done by a k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step up exercise done by a ki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988" t="666" r="34524" b="1"/>
                          <a:stretch/>
                        </pic:blipFill>
                        <pic:spPr bwMode="auto">
                          <a:xfrm>
                            <a:off x="0" y="0"/>
                            <a:ext cx="1477942" cy="14455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3AB" w:rsidTr="00C073AB">
        <w:trPr>
          <w:gridAfter w:val="1"/>
          <w:wAfter w:w="32" w:type="dxa"/>
          <w:trHeight w:val="2226"/>
        </w:trPr>
        <w:tc>
          <w:tcPr>
            <w:tcW w:w="4492" w:type="dxa"/>
          </w:tcPr>
          <w:p w:rsidR="00C073AB" w:rsidRDefault="00C073AB">
            <w:r>
              <w:rPr>
                <w:sz w:val="28"/>
                <w:szCs w:val="28"/>
              </w:rPr>
              <w:t>B</w:t>
            </w:r>
            <w:r w:rsidRPr="00037BC1">
              <w:rPr>
                <w:sz w:val="28"/>
                <w:szCs w:val="28"/>
              </w:rPr>
              <w:t>ridges(</w:t>
            </w:r>
            <w:r>
              <w:rPr>
                <w:sz w:val="28"/>
                <w:szCs w:val="28"/>
              </w:rPr>
              <w:t>1</w:t>
            </w:r>
            <w:r w:rsidRPr="00037BC1">
              <w:rPr>
                <w:sz w:val="28"/>
                <w:szCs w:val="28"/>
              </w:rPr>
              <w:t>5 sec</w:t>
            </w:r>
            <w:r>
              <w:rPr>
                <w:sz w:val="28"/>
                <w:szCs w:val="28"/>
              </w:rPr>
              <w:t xml:space="preserve"> hold</w:t>
            </w:r>
            <w:r w:rsidRPr="00037BC1">
              <w:rPr>
                <w:sz w:val="28"/>
                <w:szCs w:val="28"/>
              </w:rPr>
              <w:t>)x10</w:t>
            </w:r>
          </w:p>
        </w:tc>
        <w:tc>
          <w:tcPr>
            <w:tcW w:w="4492" w:type="dxa"/>
            <w:gridSpan w:val="2"/>
          </w:tcPr>
          <w:p w:rsidR="00C073AB" w:rsidRDefault="00C073AB" w:rsidP="00C073A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B54FC94" wp14:editId="466A896A">
                  <wp:extent cx="2057400" cy="1170404"/>
                  <wp:effectExtent l="0" t="0" r="0" b="0"/>
                  <wp:docPr id="3" name="Picture 3" descr="Image result for bridging exercise done by a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ridging exercise done by a car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404" r="26747"/>
                          <a:stretch/>
                        </pic:blipFill>
                        <pic:spPr bwMode="auto">
                          <a:xfrm>
                            <a:off x="0" y="0"/>
                            <a:ext cx="2083111" cy="1185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3AB" w:rsidTr="00C073AB">
        <w:trPr>
          <w:gridAfter w:val="1"/>
          <w:wAfter w:w="32" w:type="dxa"/>
          <w:trHeight w:val="2124"/>
        </w:trPr>
        <w:tc>
          <w:tcPr>
            <w:tcW w:w="4492" w:type="dxa"/>
          </w:tcPr>
          <w:p w:rsidR="00C073AB" w:rsidRDefault="00C073AB">
            <w:r w:rsidRPr="00037BC1">
              <w:rPr>
                <w:sz w:val="28"/>
                <w:szCs w:val="28"/>
              </w:rPr>
              <w:t>Wall squats (10 sec</w:t>
            </w:r>
            <w:r>
              <w:rPr>
                <w:sz w:val="28"/>
                <w:szCs w:val="28"/>
              </w:rPr>
              <w:t xml:space="preserve"> hold</w:t>
            </w:r>
            <w:r w:rsidRPr="00037BC1">
              <w:rPr>
                <w:sz w:val="28"/>
                <w:szCs w:val="28"/>
              </w:rPr>
              <w:t>)x10</w:t>
            </w:r>
          </w:p>
        </w:tc>
        <w:tc>
          <w:tcPr>
            <w:tcW w:w="4492" w:type="dxa"/>
            <w:gridSpan w:val="2"/>
          </w:tcPr>
          <w:p w:rsidR="00C073AB" w:rsidRDefault="00C073AB" w:rsidP="00C073A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C9ACB66" wp14:editId="2979B863">
                  <wp:extent cx="2219325" cy="1144598"/>
                  <wp:effectExtent l="0" t="0" r="0" b="0"/>
                  <wp:docPr id="4" name="Picture 4" descr="Image result for wall squat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age result for wall squat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755" cy="11773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3AB" w:rsidTr="00C073AB">
        <w:trPr>
          <w:gridAfter w:val="1"/>
          <w:wAfter w:w="32" w:type="dxa"/>
          <w:trHeight w:val="1694"/>
        </w:trPr>
        <w:tc>
          <w:tcPr>
            <w:tcW w:w="4492" w:type="dxa"/>
          </w:tcPr>
          <w:p w:rsidR="00C073AB" w:rsidRPr="00C073AB" w:rsidRDefault="00C073AB">
            <w:pPr>
              <w:rPr>
                <w:sz w:val="28"/>
                <w:szCs w:val="28"/>
              </w:rPr>
            </w:pPr>
            <w:r w:rsidRPr="00C073AB">
              <w:rPr>
                <w:sz w:val="28"/>
                <w:szCs w:val="28"/>
              </w:rPr>
              <w:t>Basketball</w:t>
            </w:r>
          </w:p>
        </w:tc>
        <w:tc>
          <w:tcPr>
            <w:tcW w:w="4492" w:type="dxa"/>
            <w:gridSpan w:val="2"/>
          </w:tcPr>
          <w:p w:rsidR="00C073AB" w:rsidRDefault="00C073AB" w:rsidP="00C073A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1B7207FE" wp14:editId="00A953B3">
                  <wp:extent cx="2519710" cy="1057275"/>
                  <wp:effectExtent l="0" t="0" r="0" b="0"/>
                  <wp:docPr id="5" name="Picture 5" descr="Image result for basketb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asketb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8848" cy="10946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073AB" w:rsidTr="00C073AB">
        <w:trPr>
          <w:gridAfter w:val="1"/>
          <w:wAfter w:w="32" w:type="dxa"/>
          <w:trHeight w:val="1770"/>
        </w:trPr>
        <w:tc>
          <w:tcPr>
            <w:tcW w:w="4492" w:type="dxa"/>
          </w:tcPr>
          <w:p w:rsidR="00C073AB" w:rsidRPr="00C073AB" w:rsidRDefault="00C073AB">
            <w:pPr>
              <w:rPr>
                <w:sz w:val="28"/>
                <w:szCs w:val="28"/>
              </w:rPr>
            </w:pPr>
            <w:r w:rsidRPr="00C073AB">
              <w:rPr>
                <w:sz w:val="28"/>
                <w:szCs w:val="28"/>
              </w:rPr>
              <w:t>Football</w:t>
            </w:r>
          </w:p>
        </w:tc>
        <w:tc>
          <w:tcPr>
            <w:tcW w:w="4492" w:type="dxa"/>
            <w:gridSpan w:val="2"/>
          </w:tcPr>
          <w:p w:rsidR="00C073AB" w:rsidRDefault="00C073AB" w:rsidP="00C073AB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26B628D5">
                  <wp:extent cx="2599609" cy="1114425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2646" cy="112001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073AB" w:rsidRDefault="00C073AB"/>
    <w:sectPr w:rsidR="00C073AB">
      <w:headerReference w:type="even" r:id="rId21"/>
      <w:headerReference w:type="default" r:id="rId22"/>
      <w:footerReference w:type="even" r:id="rId23"/>
      <w:footerReference w:type="default" r:id="rId24"/>
      <w:headerReference w:type="first" r:id="rId25"/>
      <w:footerReference w:type="firs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6C2" w:rsidRDefault="006F46C2" w:rsidP="00376CB6">
      <w:pPr>
        <w:spacing w:after="0" w:line="240" w:lineRule="auto"/>
      </w:pPr>
      <w:r>
        <w:separator/>
      </w:r>
    </w:p>
  </w:endnote>
  <w:endnote w:type="continuationSeparator" w:id="0">
    <w:p w:rsidR="006F46C2" w:rsidRDefault="006F46C2" w:rsidP="00376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A9" w:rsidRDefault="005044A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A9" w:rsidRDefault="005044A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A9" w:rsidRDefault="005044A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6C2" w:rsidRDefault="006F46C2" w:rsidP="00376CB6">
      <w:pPr>
        <w:spacing w:after="0" w:line="240" w:lineRule="auto"/>
      </w:pPr>
      <w:r>
        <w:separator/>
      </w:r>
    </w:p>
  </w:footnote>
  <w:footnote w:type="continuationSeparator" w:id="0">
    <w:p w:rsidR="006F46C2" w:rsidRDefault="006F46C2" w:rsidP="00376C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A9" w:rsidRDefault="005044A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46C2" w:rsidRPr="00376CB6" w:rsidRDefault="006F46C2" w:rsidP="00376CB6">
    <w:pPr>
      <w:pStyle w:val="Header"/>
      <w:jc w:val="center"/>
      <w:rPr>
        <w:b/>
        <w:sz w:val="28"/>
        <w:szCs w:val="28"/>
      </w:rPr>
    </w:pPr>
    <w:r>
      <w:rPr>
        <w:b/>
        <w:sz w:val="28"/>
        <w:szCs w:val="28"/>
      </w:rPr>
      <w:t xml:space="preserve">EXERCISES 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4A9" w:rsidRDefault="005044A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C22787"/>
    <w:multiLevelType w:val="multilevel"/>
    <w:tmpl w:val="540CD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82B13B3"/>
    <w:multiLevelType w:val="multilevel"/>
    <w:tmpl w:val="E530F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797"/>
    <w:rsid w:val="00024AF9"/>
    <w:rsid w:val="00124B7A"/>
    <w:rsid w:val="002230E7"/>
    <w:rsid w:val="00255909"/>
    <w:rsid w:val="00376CB6"/>
    <w:rsid w:val="003D3797"/>
    <w:rsid w:val="005044A9"/>
    <w:rsid w:val="005F6FA9"/>
    <w:rsid w:val="006F46C2"/>
    <w:rsid w:val="007469C3"/>
    <w:rsid w:val="00C07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4724E6-35C1-4611-ADA3-3C4F748D2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4B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B7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76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6CB6"/>
  </w:style>
  <w:style w:type="paragraph" w:styleId="Footer">
    <w:name w:val="footer"/>
    <w:basedOn w:val="Normal"/>
    <w:link w:val="FooterChar"/>
    <w:uiPriority w:val="99"/>
    <w:unhideWhenUsed/>
    <w:rsid w:val="00376C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76CB6"/>
  </w:style>
  <w:style w:type="table" w:styleId="TableGrid">
    <w:name w:val="Table Grid"/>
    <w:basedOn w:val="TableNormal"/>
    <w:uiPriority w:val="39"/>
    <w:rsid w:val="00376C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810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oter" Target="footer3.xml"/><Relationship Id="rId3" Type="http://schemas.openxmlformats.org/officeDocument/2006/relationships/settings" Target="settings.xml"/><Relationship Id="rId21" Type="http://schemas.openxmlformats.org/officeDocument/2006/relationships/header" Target="header1.xml"/><Relationship Id="rId7" Type="http://schemas.openxmlformats.org/officeDocument/2006/relationships/image" Target="media/image1.gif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1.xml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2.xm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C6B2645A</Template>
  <TotalTime>1</TotalTime>
  <Pages>3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wpereira.312</dc:creator>
  <cp:keywords/>
  <dc:description/>
  <cp:lastModifiedBy>ANorris.312</cp:lastModifiedBy>
  <cp:revision>2</cp:revision>
  <cp:lastPrinted>2019-03-21T08:56:00Z</cp:lastPrinted>
  <dcterms:created xsi:type="dcterms:W3CDTF">2020-07-20T10:50:00Z</dcterms:created>
  <dcterms:modified xsi:type="dcterms:W3CDTF">2020-07-20T10:50:00Z</dcterms:modified>
</cp:coreProperties>
</file>