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F07" w:rsidRDefault="00052D06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-342894</wp:posOffset>
                </wp:positionH>
                <wp:positionV relativeFrom="paragraph">
                  <wp:posOffset>-228595</wp:posOffset>
                </wp:positionV>
                <wp:extent cx="1833245" cy="1727835"/>
                <wp:effectExtent l="0" t="0" r="0" b="0"/>
                <wp:wrapNone/>
                <wp:docPr id="10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07" w:rsidRDefault="00052D06">
                            <w:pPr>
                              <w:ind w:left="0" w:hanging="2"/>
                              <w:textAlignment w:val="top"/>
                            </w:pPr>
                            <w:r w:rsidRPr="03621655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50365" cy="1635760"/>
                                  <wp:effectExtent l="0" t="0" r="0" b="0"/>
                                  <wp:docPr id="1033" name="Picture 10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0F07" w:rsidRDefault="007B0F07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-342894</wp:posOffset>
                </wp:positionH>
                <wp:positionV relativeFrom="paragraph">
                  <wp:posOffset>-228595</wp:posOffset>
                </wp:positionV>
                <wp:extent cx="1833245" cy="1727835"/>
                <wp:effectExtent b="0" l="0" r="0" t="0"/>
                <wp:wrapNone/>
                <wp:docPr id="104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B0F07" w:rsidRDefault="00052D06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7B0F07" w:rsidRDefault="007B0F07">
      <w:pPr>
        <w:jc w:val="right"/>
        <w:rPr>
          <w:sz w:val="10"/>
          <w:szCs w:val="10"/>
        </w:rPr>
      </w:pPr>
    </w:p>
    <w:p w:rsidR="007B0F07" w:rsidRDefault="00052D06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7B0F07" w:rsidRDefault="00052D06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7B0F07" w:rsidRDefault="00052D06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7B0F07" w:rsidRDefault="00052D06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7B0F07" w:rsidRDefault="00052D06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7B0F07" w:rsidRDefault="00052D06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7B0F07" w:rsidRDefault="007B0F07">
      <w:pPr>
        <w:ind w:left="0" w:hanging="2"/>
        <w:jc w:val="right"/>
        <w:rPr>
          <w:sz w:val="16"/>
          <w:szCs w:val="16"/>
        </w:rPr>
      </w:pPr>
    </w:p>
    <w:p w:rsidR="007B0F07" w:rsidRDefault="007B0F07">
      <w:pPr>
        <w:ind w:left="0" w:hanging="2"/>
        <w:jc w:val="right"/>
        <w:rPr>
          <w:sz w:val="22"/>
          <w:szCs w:val="22"/>
        </w:rPr>
      </w:pPr>
    </w:p>
    <w:p w:rsidR="007B0F07" w:rsidRDefault="007B0F07">
      <w:pPr>
        <w:ind w:left="0" w:hanging="2"/>
        <w:jc w:val="right"/>
        <w:rPr>
          <w:sz w:val="22"/>
          <w:szCs w:val="22"/>
        </w:rPr>
      </w:pPr>
    </w:p>
    <w:p w:rsidR="007B0F07" w:rsidRDefault="00052D06">
      <w:pPr>
        <w:ind w:left="0" w:hanging="2"/>
        <w:jc w:val="righ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Thursday 8th July 2021</w:t>
      </w:r>
    </w:p>
    <w:p w:rsidR="007B0F07" w:rsidRDefault="007B0F07">
      <w:pPr>
        <w:ind w:left="0" w:hanging="2"/>
        <w:jc w:val="right"/>
        <w:rPr>
          <w:sz w:val="16"/>
          <w:szCs w:val="16"/>
        </w:rPr>
      </w:pPr>
    </w:p>
    <w:p w:rsidR="007B0F07" w:rsidRDefault="007B0F07">
      <w:pPr>
        <w:ind w:left="0" w:hanging="2"/>
        <w:jc w:val="right"/>
        <w:rPr>
          <w:sz w:val="16"/>
          <w:szCs w:val="16"/>
        </w:rPr>
      </w:pPr>
    </w:p>
    <w:p w:rsidR="007B0F07" w:rsidRDefault="007B0F07">
      <w:pPr>
        <w:shd w:val="clear" w:color="auto" w:fill="FFFFFF"/>
        <w:ind w:left="0" w:hanging="2"/>
      </w:pPr>
    </w:p>
    <w:p w:rsidR="007B0F07" w:rsidRDefault="00052D06">
      <w:pPr>
        <w:shd w:val="clear" w:color="auto" w:fill="FFFFFF"/>
        <w:ind w:left="0" w:hanging="2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Re: Sports Day</w:t>
      </w:r>
    </w:p>
    <w:p w:rsidR="007B0F07" w:rsidRDefault="00052D06">
      <w:pPr>
        <w:shd w:val="clear" w:color="auto" w:fill="FFFFFF"/>
        <w:ind w:left="0" w:hanging="2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 </w:t>
      </w:r>
    </w:p>
    <w:p w:rsidR="007B0F07" w:rsidRDefault="00052D06">
      <w:pPr>
        <w:shd w:val="clear" w:color="auto" w:fill="FFFFFF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Dear Parents / </w:t>
      </w:r>
      <w:proofErr w:type="spellStart"/>
      <w:r>
        <w:rPr>
          <w:rFonts w:ascii="Calibri" w:eastAsia="Calibri" w:hAnsi="Calibri" w:cs="Calibri"/>
        </w:rPr>
        <w:t>Carers</w:t>
      </w:r>
      <w:proofErr w:type="spellEnd"/>
      <w:r>
        <w:rPr>
          <w:rFonts w:ascii="Calibri" w:eastAsia="Calibri" w:hAnsi="Calibri" w:cs="Calibri"/>
        </w:rPr>
        <w:t>,</w:t>
      </w:r>
    </w:p>
    <w:p w:rsidR="007B0F07" w:rsidRDefault="007B0F07">
      <w:pPr>
        <w:shd w:val="clear" w:color="auto" w:fill="FFFFFF"/>
        <w:ind w:left="0" w:hanging="2"/>
        <w:rPr>
          <w:rFonts w:ascii="Calibri" w:eastAsia="Calibri" w:hAnsi="Calibri" w:cs="Calibri"/>
        </w:rPr>
      </w:pPr>
    </w:p>
    <w:p w:rsidR="00052D06" w:rsidRDefault="00052D06">
      <w:pPr>
        <w:shd w:val="clear" w:color="auto" w:fill="FFFFFF"/>
        <w:ind w:left="0" w:hanging="2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KS4 (Year 10 &amp; 11) Sports Day will be taking place on </w:t>
      </w:r>
      <w:r>
        <w:rPr>
          <w:rFonts w:ascii="Calibri" w:eastAsia="Calibri" w:hAnsi="Calibri" w:cs="Calibri"/>
          <w:b/>
          <w:u w:val="single"/>
        </w:rPr>
        <w:t>Wednesday 14</w:t>
      </w:r>
      <w:r>
        <w:rPr>
          <w:rFonts w:ascii="Calibri" w:eastAsia="Calibri" w:hAnsi="Calibri" w:cs="Calibri"/>
          <w:b/>
          <w:u w:val="single"/>
          <w:vertAlign w:val="superscript"/>
        </w:rPr>
        <w:t>th</w:t>
      </w:r>
      <w:r>
        <w:rPr>
          <w:rFonts w:ascii="Calibri" w:eastAsia="Calibri" w:hAnsi="Calibri" w:cs="Calibri"/>
          <w:b/>
          <w:u w:val="single"/>
        </w:rPr>
        <w:t xml:space="preserve"> July</w:t>
      </w:r>
      <w:r>
        <w:rPr>
          <w:rFonts w:ascii="Calibri" w:eastAsia="Calibri" w:hAnsi="Calibri" w:cs="Calibri"/>
          <w:u w:val="single"/>
        </w:rPr>
        <w:t xml:space="preserve">. </w:t>
      </w:r>
    </w:p>
    <w:p w:rsidR="00052D06" w:rsidRDefault="00052D06">
      <w:pPr>
        <w:shd w:val="clear" w:color="auto" w:fill="FFFFFF"/>
        <w:ind w:left="0" w:hanging="2"/>
        <w:rPr>
          <w:rFonts w:ascii="Calibri" w:eastAsia="Calibri" w:hAnsi="Calibri" w:cs="Calibri"/>
          <w:u w:val="single"/>
        </w:rPr>
      </w:pPr>
    </w:p>
    <w:p w:rsidR="007B0F07" w:rsidRDefault="00052D06">
      <w:pPr>
        <w:shd w:val="clear" w:color="auto" w:fill="FFFFFF"/>
        <w:ind w:left="0" w:hanging="2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t xml:space="preserve">On this day please make sure you send your child in with their PE kit and a top to represent their house </w:t>
      </w:r>
      <w:proofErr w:type="spellStart"/>
      <w:r>
        <w:rPr>
          <w:rFonts w:ascii="Calibri" w:eastAsia="Calibri" w:hAnsi="Calibri" w:cs="Calibri"/>
        </w:rPr>
        <w:t>colour</w:t>
      </w:r>
      <w:proofErr w:type="spellEnd"/>
      <w:r>
        <w:rPr>
          <w:rFonts w:ascii="Calibri" w:eastAsia="Calibri" w:hAnsi="Calibri" w:cs="Calibri"/>
        </w:rPr>
        <w:t>.</w:t>
      </w:r>
    </w:p>
    <w:p w:rsidR="007B0F07" w:rsidRDefault="007B0F07">
      <w:pPr>
        <w:shd w:val="clear" w:color="auto" w:fill="FFFFFF"/>
        <w:ind w:left="0" w:hanging="2"/>
        <w:rPr>
          <w:rFonts w:ascii="Calibri" w:eastAsia="Calibri" w:hAnsi="Calibri" w:cs="Calibri"/>
        </w:rPr>
      </w:pPr>
    </w:p>
    <w:p w:rsidR="007B0F07" w:rsidRDefault="00052D06">
      <w:pPr>
        <w:shd w:val="clear" w:color="auto" w:fill="FFFFFF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pupils will be outside for large periods of the day,  please make sure your child has plenty of water and sun cream with them.</w:t>
      </w:r>
    </w:p>
    <w:p w:rsidR="007B0F07" w:rsidRDefault="00052D06">
      <w:pPr>
        <w:shd w:val="clear" w:color="auto" w:fill="FFFFFF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7B0F07" w:rsidRDefault="00052D06">
      <w:pPr>
        <w:shd w:val="clear" w:color="auto" w:fill="FFFFFF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Unfortu</w:t>
      </w:r>
      <w:r>
        <w:rPr>
          <w:rFonts w:ascii="Calibri" w:eastAsia="Calibri" w:hAnsi="Calibri" w:cs="Calibri"/>
        </w:rPr>
        <w:t xml:space="preserve">nately, due to current </w:t>
      </w:r>
      <w:proofErr w:type="spellStart"/>
      <w:r>
        <w:rPr>
          <w:rFonts w:ascii="Calibri" w:eastAsia="Calibri" w:hAnsi="Calibri" w:cs="Calibri"/>
        </w:rPr>
        <w:t>Covid</w:t>
      </w:r>
      <w:proofErr w:type="spellEnd"/>
      <w:r>
        <w:rPr>
          <w:rFonts w:ascii="Calibri" w:eastAsia="Calibri" w:hAnsi="Calibri" w:cs="Calibri"/>
        </w:rPr>
        <w:t xml:space="preserve"> regulations, we are sorry to announce that Parents &amp; </w:t>
      </w:r>
      <w:proofErr w:type="spellStart"/>
      <w:r>
        <w:rPr>
          <w:rFonts w:ascii="Calibri" w:eastAsia="Calibri" w:hAnsi="Calibri" w:cs="Calibri"/>
        </w:rPr>
        <w:t>Carers</w:t>
      </w:r>
      <w:proofErr w:type="spellEnd"/>
      <w:r>
        <w:rPr>
          <w:rFonts w:ascii="Calibri" w:eastAsia="Calibri" w:hAnsi="Calibri" w:cs="Calibri"/>
        </w:rPr>
        <w:t xml:space="preserve"> will not be able to join us for the afternoon track events. </w:t>
      </w:r>
    </w:p>
    <w:p w:rsidR="007B0F07" w:rsidRDefault="00052D06">
      <w:pPr>
        <w:shd w:val="clear" w:color="auto" w:fill="FFFFFF"/>
        <w:ind w:left="0" w:hanging="2"/>
        <w:rPr>
          <w:b/>
          <w:i/>
        </w:rPr>
      </w:pPr>
      <w:r>
        <w:rPr>
          <w:rFonts w:ascii="Calibri" w:eastAsia="Calibri" w:hAnsi="Calibri" w:cs="Calibri"/>
        </w:rPr>
        <w:t xml:space="preserve">  ­­</w:t>
      </w:r>
    </w:p>
    <w:p w:rsidR="007B0F07" w:rsidRDefault="00052D0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Kind regards,</w:t>
      </w:r>
    </w:p>
    <w:p w:rsidR="007B0F07" w:rsidRDefault="007B0F07">
      <w:pPr>
        <w:ind w:left="0" w:hanging="2"/>
        <w:rPr>
          <w:rFonts w:ascii="Calibri" w:eastAsia="Calibri" w:hAnsi="Calibri" w:cs="Calibri"/>
        </w:rPr>
      </w:pPr>
    </w:p>
    <w:p w:rsidR="007B0F07" w:rsidRDefault="007B0F07">
      <w:pPr>
        <w:ind w:left="0" w:hanging="2"/>
        <w:rPr>
          <w:rFonts w:ascii="Calibri" w:eastAsia="Calibri" w:hAnsi="Calibri" w:cs="Calibri"/>
        </w:rPr>
      </w:pPr>
    </w:p>
    <w:p w:rsidR="007B0F07" w:rsidRDefault="00052D0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Mr. </w:t>
      </w:r>
      <w:r>
        <w:rPr>
          <w:rFonts w:ascii="Calibri" w:eastAsia="Calibri" w:hAnsi="Calibri" w:cs="Calibri"/>
        </w:rPr>
        <w:t>Morgan</w:t>
      </w:r>
    </w:p>
    <w:p w:rsidR="007B0F07" w:rsidRDefault="00052D0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Head of PE</w:t>
      </w:r>
    </w:p>
    <w:p w:rsidR="007B0F07" w:rsidRDefault="00052D06">
      <w:pPr>
        <w:ind w:left="0" w:hanging="2"/>
      </w:pPr>
      <w:hyperlink r:id="rId9">
        <w:r>
          <w:rPr>
            <w:color w:val="0000FF"/>
            <w:u w:val="single"/>
          </w:rPr>
          <w:t>CMorgan@</w:t>
        </w:r>
        <w:r>
          <w:rPr>
            <w:color w:val="0000FF"/>
            <w:u w:val="single"/>
          </w:rPr>
          <w:t>MeadowHighSchool.org</w:t>
        </w:r>
      </w:hyperlink>
      <w:r>
        <w:t xml:space="preserve"> </w:t>
      </w:r>
    </w:p>
    <w:p w:rsidR="007B0F07" w:rsidRDefault="00052D06">
      <w:pPr>
        <w:ind w:left="0" w:hanging="2"/>
        <w:rPr>
          <w:rFonts w:ascii="Calibri" w:eastAsia="Calibri" w:hAnsi="Calibri" w:cs="Calibri"/>
        </w:rPr>
      </w:pPr>
      <w:r>
        <w:rPr>
          <w:noProof/>
          <w:lang w:val="en-GB" w:eastAsia="en-GB"/>
        </w:rPr>
        <w:drawing>
          <wp:inline distT="0" distB="0" distL="114300" distR="114300">
            <wp:extent cx="266700" cy="186055"/>
            <wp:effectExtent l="0" t="0" r="0" b="0"/>
            <wp:docPr id="1044" name="image2.jpg" descr="Image result for twitter symb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 result for twitter symbol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>@</w:t>
      </w:r>
      <w:proofErr w:type="spellStart"/>
      <w:r>
        <w:rPr>
          <w:rFonts w:ascii="Calibri" w:eastAsia="Calibri" w:hAnsi="Calibri" w:cs="Calibri"/>
        </w:rPr>
        <w:t>MeadowPE</w:t>
      </w:r>
      <w:proofErr w:type="spellEnd"/>
    </w:p>
    <w:p w:rsidR="007B0F07" w:rsidRDefault="007B0F07">
      <w:pPr>
        <w:ind w:left="0" w:hanging="2"/>
      </w:pPr>
    </w:p>
    <w:p w:rsidR="007B0F07" w:rsidRDefault="007B0F07">
      <w:pPr>
        <w:ind w:left="0" w:hanging="2"/>
        <w:jc w:val="right"/>
        <w:rPr>
          <w:sz w:val="16"/>
          <w:szCs w:val="16"/>
        </w:rPr>
      </w:pPr>
    </w:p>
    <w:sectPr w:rsidR="007B0F07">
      <w:footerReference w:type="default" r:id="rId11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52D06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052D0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F07" w:rsidRDefault="00052D06">
    <w:pPr>
      <w:ind w:left="0" w:hanging="2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38101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1043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58543" y="3450753"/>
                          <a:ext cx="7574915" cy="658495"/>
                          <a:chOff x="1558543" y="3450753"/>
                          <a:chExt cx="7574915" cy="658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558543" y="3450753"/>
                            <a:ext cx="7574900" cy="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B0F07" w:rsidRDefault="007B0F07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558543" y="3450753"/>
                            <a:ext cx="7574915" cy="658495"/>
                            <a:chOff x="1558543" y="3450753"/>
                            <a:chExt cx="7574915" cy="658495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1558543" y="3450753"/>
                              <a:ext cx="7574900" cy="65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B0F07" w:rsidRDefault="007B0F07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1558543" y="3450753"/>
                              <a:ext cx="7574915" cy="658495"/>
                              <a:chOff x="1558543" y="3450753"/>
                              <a:chExt cx="7574915" cy="658495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1558543" y="3450753"/>
                                <a:ext cx="7574900" cy="65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B0F07" w:rsidRDefault="007B0F0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Group 7"/>
                            <wpg:cNvGrpSpPr/>
                            <wpg:grpSpPr>
                              <a:xfrm>
                                <a:off x="1558543" y="3450753"/>
                                <a:ext cx="7574915" cy="658495"/>
                                <a:chOff x="491" y="14043"/>
                                <a:chExt cx="11929" cy="1037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491" y="14043"/>
                                  <a:ext cx="11925" cy="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B0F07" w:rsidRDefault="007B0F07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491" y="14043"/>
                                  <a:ext cx="11929" cy="1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B0F07" w:rsidRDefault="007B0F07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3430" y="14298"/>
                                  <a:ext cx="417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B0F07" w:rsidRDefault="007B0F07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  <w:p w:rsidR="007B0F07" w:rsidRDefault="007B0F07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Shape 12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29" y="14210"/>
                                  <a:ext cx="714" cy="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Shape 13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764" y="14204"/>
                                  <a:ext cx="776" cy="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Shape 14"/>
                                <pic:cNvPicPr preferRelativeResize="0"/>
                              </pic:nvPicPr>
                              <pic:blipFill rotWithShape="1">
                                <a:blip r:embed="rId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1143" y="14174"/>
                                  <a:ext cx="645" cy="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Shape 15"/>
                                <pic:cNvPicPr preferRelativeResize="0"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320" y="14349"/>
                                  <a:ext cx="1058" cy="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Shape 16"/>
                                <pic:cNvPicPr preferRelativeResize="0"/>
                              </pic:nvPicPr>
                              <pic:blipFill rotWithShape="1">
                                <a:blip r:embed="rId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653" y="14204"/>
                                  <a:ext cx="657" cy="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Shape 17"/>
                                <pic:cNvPicPr preferRelativeResize="0"/>
                              </pic:nvPicPr>
                              <pic:blipFill rotWithShape="1">
                                <a:blip r:embed="rId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91" y="14253"/>
                                  <a:ext cx="1122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4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B0F07" w:rsidRDefault="007B0F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52D06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052D06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F07"/>
    <w:rsid w:val="00052D06"/>
    <w:rsid w:val="007B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9D300"/>
  <w15:docId w15:val="{357A03DA-2AFC-42B0-A4F1-242A3A86D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mailto:CMorgan@MeadowHighSchool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jp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rvkiaXd4sVgxOFKhFNrhZRTGsQ==">AMUW2mVywbE0voiBrB2EmioYt54gdUXikOobPLpqBeE3RALCJ0h7hzCcGpwcWvJx4QMnruFVxG9ACONhUcZZVft0c5T/AGg09ioZm2r+OydT2c4Sz97V6Rw=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157407BF</Template>
  <TotalTime>0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2</cp:revision>
  <dcterms:created xsi:type="dcterms:W3CDTF">2021-05-25T07:35:00Z</dcterms:created>
  <dcterms:modified xsi:type="dcterms:W3CDTF">2021-07-07T14:06:00Z</dcterms:modified>
</cp:coreProperties>
</file>