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DC2" w:rsidRDefault="002529F7">
      <w:pPr>
        <w:jc w:val="center"/>
        <w:rPr>
          <w:rFonts w:ascii="Calibri" w:eastAsia="Calibri" w:hAnsi="Calibri" w:cs="Calibri"/>
          <w:sz w:val="24"/>
          <w:szCs w:val="24"/>
        </w:rPr>
      </w:pPr>
      <w:bookmarkStart w:id="0" w:name="_GoBack"/>
      <w:bookmarkEnd w:id="0"/>
      <w:r>
        <w:rPr>
          <w:rFonts w:ascii="Calibri" w:eastAsia="Calibri" w:hAnsi="Calibri" w:cs="Calibri"/>
          <w:b/>
          <w:sz w:val="24"/>
          <w:szCs w:val="24"/>
          <w:u w:val="single"/>
        </w:rPr>
        <w:t xml:space="preserve">Pathway 1  KS4/5 cover page Entry Levels </w:t>
      </w:r>
    </w:p>
    <w:p w:rsidR="00951DC2" w:rsidRDefault="00951DC2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a"/>
        <w:tblW w:w="15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55"/>
        <w:gridCol w:w="1560"/>
        <w:gridCol w:w="6030"/>
        <w:gridCol w:w="6075"/>
      </w:tblGrid>
      <w:tr w:rsidR="00951DC2">
        <w:trPr>
          <w:trHeight w:val="560"/>
        </w:trPr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1DC2" w:rsidRDefault="002529F7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114300" distR="114300">
                  <wp:extent cx="717036" cy="721088"/>
                  <wp:effectExtent l="0" t="0" r="0" b="0"/>
                  <wp:docPr id="9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036" cy="721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1DC2" w:rsidRDefault="0025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Pathway:</w:t>
            </w:r>
          </w:p>
          <w:p w:rsidR="00951DC2" w:rsidRDefault="0025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6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1DC2" w:rsidRDefault="002529F7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Key Stage:</w:t>
            </w:r>
          </w:p>
          <w:p w:rsidR="00951DC2" w:rsidRDefault="002529F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4/5</w:t>
            </w:r>
          </w:p>
        </w:tc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1DC2" w:rsidRDefault="002529F7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Term:</w:t>
            </w:r>
          </w:p>
          <w:p w:rsidR="00951DC2" w:rsidRDefault="002529F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Autumn/ Spring/ Summer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</w:tc>
      </w:tr>
      <w:tr w:rsidR="00951DC2">
        <w:trPr>
          <w:trHeight w:val="560"/>
        </w:trPr>
        <w:tc>
          <w:tcPr>
            <w:tcW w:w="1542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1DC2" w:rsidRDefault="002529F7">
            <w:pPr>
              <w:widowControl w:val="0"/>
              <w:spacing w:before="240" w:after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Learning Intention: 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Entry Levels provide opportunity for pupils to learn and consolidate basic and relevant numeracy skills. Pupils must submit assessments from eight components: 1) properties of number, 2) the four operations, 3) ratio, 4) money, 5) the calendar and time, 6)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measures, 7) geometry, 8) statistics. </w:t>
            </w:r>
          </w:p>
        </w:tc>
      </w:tr>
      <w:tr w:rsidR="00951DC2">
        <w:trPr>
          <w:trHeight w:val="560"/>
        </w:trPr>
        <w:tc>
          <w:tcPr>
            <w:tcW w:w="33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1DC2" w:rsidRDefault="002529F7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Key knowledge that should be learned during this SoW </w:t>
            </w:r>
          </w:p>
        </w:tc>
        <w:tc>
          <w:tcPr>
            <w:tcW w:w="6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1DC2" w:rsidRDefault="002529F7">
            <w:pPr>
              <w:widowControl w:val="0"/>
              <w:spacing w:before="240" w:after="24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(Entry Level 1)</w:t>
            </w:r>
          </w:p>
        </w:tc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1DC2" w:rsidRDefault="002529F7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Some (Entry Level 2)</w:t>
            </w:r>
          </w:p>
        </w:tc>
      </w:tr>
      <w:tr w:rsidR="00951DC2">
        <w:trPr>
          <w:trHeight w:val="560"/>
        </w:trPr>
        <w:tc>
          <w:tcPr>
            <w:tcW w:w="33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1DC2" w:rsidRDefault="002529F7">
            <w:pPr>
              <w:widowControl w:val="0"/>
              <w:spacing w:before="240" w:after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Concept/ Knowledge and Key Skills: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6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1DC2" w:rsidRDefault="002529F7">
            <w:pPr>
              <w:widowControl w:val="0"/>
              <w:numPr>
                <w:ilvl w:val="0"/>
                <w:numId w:val="1"/>
              </w:numPr>
              <w:spacing w:before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Component 1 - properties of number</w:t>
            </w: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114300" distB="114300" distL="114300" distR="114300">
                  <wp:extent cx="1424980" cy="1592625"/>
                  <wp:effectExtent l="0" t="0" r="0" b="0"/>
                  <wp:docPr id="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80" cy="1592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51DC2" w:rsidRDefault="002529F7">
            <w:pPr>
              <w:widowControl w:val="0"/>
              <w:numPr>
                <w:ilvl w:val="0"/>
                <w:numId w:val="1"/>
              </w:numPr>
              <w:spacing w:after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Component 2 - the four operations</w:t>
            </w:r>
          </w:p>
          <w:p w:rsidR="00951DC2" w:rsidRDefault="002529F7">
            <w:pPr>
              <w:widowControl w:val="0"/>
              <w:spacing w:before="240" w:after="240"/>
              <w:ind w:left="7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1143857" cy="1564050"/>
                  <wp:effectExtent l="0" t="0" r="0" b="0"/>
                  <wp:docPr id="1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857" cy="1564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51DC2" w:rsidRDefault="002529F7">
            <w:pPr>
              <w:widowControl w:val="0"/>
              <w:numPr>
                <w:ilvl w:val="0"/>
                <w:numId w:val="3"/>
              </w:numPr>
              <w:spacing w:before="240" w:after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Component 3 - ratio</w:t>
            </w:r>
          </w:p>
          <w:p w:rsidR="00951DC2" w:rsidRDefault="002529F7">
            <w:pPr>
              <w:widowControl w:val="0"/>
              <w:spacing w:before="240" w:after="240"/>
              <w:ind w:left="7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114300" distB="114300" distL="114300" distR="114300">
                  <wp:extent cx="1317263" cy="1268775"/>
                  <wp:effectExtent l="0" t="0" r="0" b="0"/>
                  <wp:docPr id="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263" cy="1268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51DC2" w:rsidRDefault="002529F7">
            <w:pPr>
              <w:widowControl w:val="0"/>
              <w:numPr>
                <w:ilvl w:val="0"/>
                <w:numId w:val="3"/>
              </w:numPr>
              <w:spacing w:before="240" w:after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Component 4 - money</w:t>
            </w:r>
          </w:p>
          <w:p w:rsidR="00951DC2" w:rsidRDefault="002529F7">
            <w:pPr>
              <w:widowControl w:val="0"/>
              <w:spacing w:before="240" w:after="240"/>
              <w:ind w:left="7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114300" distB="114300" distL="114300" distR="114300">
                  <wp:extent cx="1192575" cy="1368403"/>
                  <wp:effectExtent l="0" t="0" r="0" b="0"/>
                  <wp:docPr id="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575" cy="13684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51DC2" w:rsidRDefault="002529F7">
            <w:pPr>
              <w:widowControl w:val="0"/>
              <w:numPr>
                <w:ilvl w:val="0"/>
                <w:numId w:val="3"/>
              </w:numPr>
              <w:spacing w:before="240" w:after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Component 5 - Calendar and time</w:t>
            </w:r>
          </w:p>
          <w:p w:rsidR="00951DC2" w:rsidRDefault="002529F7">
            <w:pPr>
              <w:widowControl w:val="0"/>
              <w:spacing w:before="240" w:after="240"/>
              <w:ind w:left="7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1342023" cy="1640250"/>
                  <wp:effectExtent l="0" t="0" r="0" b="0"/>
                  <wp:docPr id="1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023" cy="1640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51DC2" w:rsidRDefault="002529F7">
            <w:pPr>
              <w:widowControl w:val="0"/>
              <w:numPr>
                <w:ilvl w:val="0"/>
                <w:numId w:val="3"/>
              </w:numPr>
              <w:spacing w:before="240" w:after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Component 6 - Measure</w:t>
            </w:r>
          </w:p>
          <w:p w:rsidR="00951DC2" w:rsidRDefault="002529F7">
            <w:pPr>
              <w:widowControl w:val="0"/>
              <w:spacing w:before="240" w:after="240"/>
              <w:ind w:left="7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114300" distB="114300" distL="114300" distR="114300">
                  <wp:extent cx="1219815" cy="1135425"/>
                  <wp:effectExtent l="0" t="0" r="0" b="0"/>
                  <wp:docPr id="1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15" cy="1135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51DC2" w:rsidRDefault="002529F7">
            <w:pPr>
              <w:widowControl w:val="0"/>
              <w:numPr>
                <w:ilvl w:val="0"/>
                <w:numId w:val="3"/>
              </w:numPr>
              <w:spacing w:before="240" w:after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Component 7 - Geometry</w:t>
            </w:r>
          </w:p>
          <w:p w:rsidR="00951DC2" w:rsidRDefault="002529F7">
            <w:pPr>
              <w:widowControl w:val="0"/>
              <w:spacing w:before="240" w:after="240"/>
              <w:ind w:left="7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114300" distB="114300" distL="114300" distR="114300">
                  <wp:extent cx="1256155" cy="1592625"/>
                  <wp:effectExtent l="0" t="0" r="0" b="0"/>
                  <wp:docPr id="1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155" cy="1592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51DC2" w:rsidRDefault="002529F7">
            <w:pPr>
              <w:widowControl w:val="0"/>
              <w:numPr>
                <w:ilvl w:val="0"/>
                <w:numId w:val="3"/>
              </w:numPr>
              <w:spacing w:before="240" w:after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Component 8 - Statistics</w:t>
            </w:r>
          </w:p>
          <w:p w:rsidR="00951DC2" w:rsidRDefault="002529F7">
            <w:pPr>
              <w:widowControl w:val="0"/>
              <w:spacing w:before="240" w:after="240"/>
              <w:ind w:left="7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1389024" cy="1240200"/>
                  <wp:effectExtent l="0" t="0" r="0" b="0"/>
                  <wp:docPr id="13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024" cy="124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1DC2" w:rsidRDefault="002529F7">
            <w:pPr>
              <w:widowControl w:val="0"/>
              <w:numPr>
                <w:ilvl w:val="0"/>
                <w:numId w:val="3"/>
              </w:numPr>
              <w:spacing w:before="240" w:after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Component 1 - properties of number</w:t>
            </w:r>
          </w:p>
          <w:p w:rsidR="00951DC2" w:rsidRDefault="002529F7">
            <w:pPr>
              <w:widowControl w:val="0"/>
              <w:spacing w:before="240" w:after="240"/>
              <w:ind w:left="7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114300" distB="114300" distL="114300" distR="114300">
                  <wp:extent cx="1040951" cy="1478325"/>
                  <wp:effectExtent l="0" t="0" r="0" b="0"/>
                  <wp:docPr id="15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951" cy="1478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51DC2" w:rsidRDefault="002529F7">
            <w:pPr>
              <w:widowControl w:val="0"/>
              <w:numPr>
                <w:ilvl w:val="0"/>
                <w:numId w:val="1"/>
              </w:numPr>
              <w:spacing w:before="240" w:after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Component 2 - the four operations</w:t>
            </w:r>
          </w:p>
          <w:p w:rsidR="00951DC2" w:rsidRDefault="002529F7">
            <w:pPr>
              <w:widowControl w:val="0"/>
              <w:spacing w:before="240" w:after="240"/>
              <w:ind w:left="7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1306218" cy="1849800"/>
                  <wp:effectExtent l="0" t="0" r="0" b="0"/>
                  <wp:docPr id="14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218" cy="184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51DC2" w:rsidRDefault="002529F7">
            <w:pPr>
              <w:widowControl w:val="0"/>
              <w:numPr>
                <w:ilvl w:val="0"/>
                <w:numId w:val="4"/>
              </w:numPr>
              <w:spacing w:before="240" w:after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Component 3 - ratio</w:t>
            </w:r>
          </w:p>
          <w:p w:rsidR="00951DC2" w:rsidRDefault="002529F7">
            <w:pPr>
              <w:widowControl w:val="0"/>
              <w:spacing w:before="240" w:after="240"/>
              <w:ind w:left="7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114300" distB="114300" distL="114300" distR="114300">
                  <wp:extent cx="1468800" cy="2431403"/>
                  <wp:effectExtent l="0" t="0" r="0" b="0"/>
                  <wp:docPr id="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24314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51DC2" w:rsidRDefault="002529F7">
            <w:pPr>
              <w:widowControl w:val="0"/>
              <w:numPr>
                <w:ilvl w:val="0"/>
                <w:numId w:val="4"/>
              </w:numPr>
              <w:spacing w:before="240" w:after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Component 4 - money</w:t>
            </w:r>
          </w:p>
          <w:p w:rsidR="00951DC2" w:rsidRDefault="002529F7">
            <w:pPr>
              <w:widowControl w:val="0"/>
              <w:spacing w:before="240" w:after="240"/>
              <w:ind w:left="7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1329142" cy="2059350"/>
                  <wp:effectExtent l="0" t="0" r="0" b="0"/>
                  <wp:docPr id="5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142" cy="2059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51DC2" w:rsidRDefault="002529F7">
            <w:pPr>
              <w:widowControl w:val="0"/>
              <w:numPr>
                <w:ilvl w:val="0"/>
                <w:numId w:val="4"/>
              </w:numPr>
              <w:spacing w:before="240" w:after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Component 5 - Calendar and time</w:t>
            </w:r>
          </w:p>
          <w:p w:rsidR="00951DC2" w:rsidRDefault="002529F7">
            <w:pPr>
              <w:widowControl w:val="0"/>
              <w:spacing w:before="240" w:after="240"/>
              <w:ind w:left="7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114300" distB="114300" distL="114300" distR="114300">
                  <wp:extent cx="1374725" cy="2316525"/>
                  <wp:effectExtent l="0" t="0" r="0" b="0"/>
                  <wp:docPr id="1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25" cy="2316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51DC2" w:rsidRDefault="002529F7">
            <w:pPr>
              <w:widowControl w:val="0"/>
              <w:numPr>
                <w:ilvl w:val="0"/>
                <w:numId w:val="4"/>
              </w:numPr>
              <w:spacing w:before="240" w:after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Component 6 - Measure</w:t>
            </w:r>
          </w:p>
          <w:p w:rsidR="00951DC2" w:rsidRDefault="002529F7">
            <w:pPr>
              <w:widowControl w:val="0"/>
              <w:spacing w:before="240" w:after="240"/>
              <w:ind w:left="7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1316320" cy="1868850"/>
                  <wp:effectExtent l="0" t="0" r="0" b="0"/>
                  <wp:docPr id="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320" cy="1868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51DC2" w:rsidRDefault="002529F7">
            <w:pPr>
              <w:widowControl w:val="0"/>
              <w:numPr>
                <w:ilvl w:val="0"/>
                <w:numId w:val="4"/>
              </w:numPr>
              <w:spacing w:before="240" w:after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Component 7 - Geometry</w:t>
            </w:r>
          </w:p>
          <w:p w:rsidR="00951DC2" w:rsidRDefault="002529F7">
            <w:pPr>
              <w:widowControl w:val="0"/>
              <w:spacing w:before="240" w:after="240"/>
              <w:ind w:left="7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114300" distB="114300" distL="114300" distR="114300">
                  <wp:extent cx="1237908" cy="1668825"/>
                  <wp:effectExtent l="0" t="0" r="0" b="0"/>
                  <wp:docPr id="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908" cy="1668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51DC2" w:rsidRDefault="002529F7">
            <w:pPr>
              <w:widowControl w:val="0"/>
              <w:numPr>
                <w:ilvl w:val="0"/>
                <w:numId w:val="4"/>
              </w:numPr>
              <w:spacing w:before="240" w:after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Component 8 - Statistics</w:t>
            </w:r>
          </w:p>
          <w:p w:rsidR="00951DC2" w:rsidRDefault="002529F7">
            <w:pPr>
              <w:widowControl w:val="0"/>
              <w:spacing w:before="240" w:after="240"/>
              <w:ind w:left="7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114300" distB="114300" distL="114300" distR="114300">
                  <wp:extent cx="1392773" cy="2097450"/>
                  <wp:effectExtent l="0" t="0" r="0" b="0"/>
                  <wp:docPr id="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773" cy="2097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DC2">
        <w:trPr>
          <w:trHeight w:val="560"/>
        </w:trPr>
        <w:tc>
          <w:tcPr>
            <w:tcW w:w="33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1DC2" w:rsidRDefault="002529F7">
            <w:pPr>
              <w:widowControl w:val="0"/>
              <w:spacing w:before="240" w:after="24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>Language and/or communication skills: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210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1DC2" w:rsidRDefault="002529F7">
            <w:pPr>
              <w:widowControl w:val="0"/>
              <w:numPr>
                <w:ilvl w:val="0"/>
                <w:numId w:val="2"/>
              </w:numPr>
              <w:spacing w:before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Number - place value, 10, 100, 1000’s </w:t>
            </w:r>
          </w:p>
          <w:p w:rsidR="00951DC2" w:rsidRDefault="002529F7">
            <w:pPr>
              <w:widowControl w:val="0"/>
              <w:numPr>
                <w:ilvl w:val="0"/>
                <w:numId w:val="2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Four operations - add, subtract, times, divide, equals (other vocabulary to be used - see calculation guidance document)</w:t>
            </w:r>
          </w:p>
          <w:p w:rsidR="00951DC2" w:rsidRDefault="002529F7">
            <w:pPr>
              <w:widowControl w:val="0"/>
              <w:numPr>
                <w:ilvl w:val="0"/>
                <w:numId w:val="2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Money - pounds, pence, coins, notes, convert, change</w:t>
            </w:r>
          </w:p>
          <w:p w:rsidR="00951DC2" w:rsidRDefault="002529F7">
            <w:pPr>
              <w:widowControl w:val="0"/>
              <w:numPr>
                <w:ilvl w:val="0"/>
                <w:numId w:val="2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Calendar and time - seconds, minutes, hours, days, weeks, months, weeks, years, se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asons</w:t>
            </w:r>
          </w:p>
          <w:p w:rsidR="00951DC2" w:rsidRDefault="002529F7">
            <w:pPr>
              <w:widowControl w:val="0"/>
              <w:numPr>
                <w:ilvl w:val="0"/>
                <w:numId w:val="2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Geometry - two dimensional, three dimensional, tessellation, symmetry, angles, turns</w:t>
            </w:r>
          </w:p>
          <w:p w:rsidR="00951DC2" w:rsidRDefault="002529F7">
            <w:pPr>
              <w:widowControl w:val="0"/>
              <w:numPr>
                <w:ilvl w:val="0"/>
                <w:numId w:val="2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Ratio and fractions - whole, half, quarter, three quarters, third...</w:t>
            </w:r>
          </w:p>
          <w:p w:rsidR="00951DC2" w:rsidRDefault="002529F7">
            <w:pPr>
              <w:widowControl w:val="0"/>
              <w:numPr>
                <w:ilvl w:val="0"/>
                <w:numId w:val="2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Measurement - length, weight, height, mass, volume, capacity</w:t>
            </w:r>
          </w:p>
          <w:p w:rsidR="00951DC2" w:rsidRDefault="002529F7">
            <w:pPr>
              <w:widowControl w:val="0"/>
              <w:numPr>
                <w:ilvl w:val="0"/>
                <w:numId w:val="2"/>
              </w:numPr>
              <w:spacing w:after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Statistics - bar chart, line graph,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tally chart, pictogram, carroll diagram</w:t>
            </w:r>
          </w:p>
        </w:tc>
      </w:tr>
      <w:tr w:rsidR="00951DC2">
        <w:trPr>
          <w:trHeight w:val="560"/>
        </w:trPr>
        <w:tc>
          <w:tcPr>
            <w:tcW w:w="33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1DC2" w:rsidRDefault="002529F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Curricular Links</w:t>
            </w:r>
          </w:p>
        </w:tc>
        <w:tc>
          <w:tcPr>
            <w:tcW w:w="1210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1DC2" w:rsidRDefault="002529F7">
            <w:pPr>
              <w:widowControl w:val="0"/>
              <w:spacing w:before="240" w:after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PSHCE - interacting with the public when making appointments, travelling on public transport, placing orders at restaurants etc. </w:t>
            </w:r>
          </w:p>
          <w:p w:rsidR="00951DC2" w:rsidRDefault="002529F7">
            <w:pPr>
              <w:widowControl w:val="0"/>
              <w:spacing w:before="240" w:after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Food technology - finding and cooking recipes, costing and budgetin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 for them, shopping for ingredients etc.</w:t>
            </w:r>
          </w:p>
        </w:tc>
      </w:tr>
    </w:tbl>
    <w:p w:rsidR="00951DC2" w:rsidRDefault="00951DC2">
      <w:pPr>
        <w:rPr>
          <w:rFonts w:ascii="Calibri" w:eastAsia="Calibri" w:hAnsi="Calibri" w:cs="Calibri"/>
          <w:sz w:val="24"/>
          <w:szCs w:val="24"/>
        </w:rPr>
      </w:pPr>
    </w:p>
    <w:sectPr w:rsidR="00951DC2">
      <w:footerReference w:type="default" r:id="rId24"/>
      <w:pgSz w:w="16838" w:h="11906" w:orient="landscape"/>
      <w:pgMar w:top="566" w:right="566" w:bottom="566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2529F7">
      <w:pPr>
        <w:spacing w:line="240" w:lineRule="auto"/>
      </w:pPr>
      <w:r>
        <w:separator/>
      </w:r>
    </w:p>
  </w:endnote>
  <w:endnote w:type="continuationSeparator" w:id="0">
    <w:p w:rsidR="00000000" w:rsidRDefault="002529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DC2" w:rsidRDefault="00951DC2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2529F7">
      <w:pPr>
        <w:spacing w:line="240" w:lineRule="auto"/>
      </w:pPr>
      <w:r>
        <w:separator/>
      </w:r>
    </w:p>
  </w:footnote>
  <w:footnote w:type="continuationSeparator" w:id="0">
    <w:p w:rsidR="00000000" w:rsidRDefault="002529F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F17DBE"/>
    <w:multiLevelType w:val="multilevel"/>
    <w:tmpl w:val="7BE474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085C3C"/>
    <w:multiLevelType w:val="multilevel"/>
    <w:tmpl w:val="59EC0F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A720F6A"/>
    <w:multiLevelType w:val="multilevel"/>
    <w:tmpl w:val="0598F5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CB96ED8"/>
    <w:multiLevelType w:val="multilevel"/>
    <w:tmpl w:val="30EEA1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DC2"/>
    <w:rsid w:val="002529F7"/>
    <w:rsid w:val="00415B99"/>
    <w:rsid w:val="00951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92C904-D8FF-4DE6-913F-B605C03C2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7EA3B4C3</Template>
  <TotalTime>1</TotalTime>
  <Pages>5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FBonnar.312</dc:creator>
  <cp:lastModifiedBy>FBonnar.312</cp:lastModifiedBy>
  <cp:revision>2</cp:revision>
  <dcterms:created xsi:type="dcterms:W3CDTF">2021-07-01T10:22:00Z</dcterms:created>
  <dcterms:modified xsi:type="dcterms:W3CDTF">2021-07-01T10:22:00Z</dcterms:modified>
</cp:coreProperties>
</file>