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E55" w:rsidRDefault="007C643F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bookmarkStart w:id="0" w:name="_GoBack"/>
      <w:bookmarkEnd w:id="0"/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l="0" t="0" r="0" b="0"/>
                <wp:wrapNone/>
                <wp:docPr id="10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E55" w:rsidRDefault="007C643F">
                            <w:pPr>
                              <w:ind w:left="0" w:hanging="2"/>
                              <w:textAlignment w:val="top"/>
                            </w:pPr>
                            <w:r w:rsidRPr="03621655" w:rsidDel="FFFFFFFF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27" name="Picture 10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3E55" w:rsidRDefault="00FB3E55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b="0" l="0" r="0" t="0"/>
                <wp:wrapNone/>
                <wp:docPr id="10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B3E55" w:rsidRDefault="007C643F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FB3E55" w:rsidRDefault="00FB3E55">
      <w:pPr>
        <w:jc w:val="right"/>
        <w:rPr>
          <w:sz w:val="10"/>
          <w:szCs w:val="10"/>
        </w:rPr>
      </w:pPr>
    </w:p>
    <w:p w:rsidR="00FB3E55" w:rsidRDefault="007C643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FB3E55" w:rsidRDefault="007C643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FB3E55" w:rsidRDefault="007C643F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FB3E55" w:rsidRDefault="007C643F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FB3E55" w:rsidRDefault="007C643F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FB3E55" w:rsidRDefault="007C643F">
      <w:pPr>
        <w:ind w:left="0" w:hanging="2"/>
        <w:jc w:val="right"/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Deputy </w:t>
      </w:r>
      <w:proofErr w:type="spellStart"/>
      <w:r>
        <w:rPr>
          <w:b/>
          <w:i/>
          <w:sz w:val="20"/>
          <w:szCs w:val="20"/>
        </w:rPr>
        <w:t>Headteacher</w:t>
      </w:r>
      <w:proofErr w:type="spellEnd"/>
      <w:r>
        <w:rPr>
          <w:b/>
          <w:i/>
          <w:sz w:val="20"/>
          <w:szCs w:val="20"/>
        </w:rPr>
        <w:t xml:space="preserve">:  </w:t>
      </w:r>
      <w:proofErr w:type="spellStart"/>
      <w:r>
        <w:rPr>
          <w:b/>
          <w:i/>
          <w:sz w:val="20"/>
          <w:szCs w:val="20"/>
        </w:rPr>
        <w:t>Ms</w:t>
      </w:r>
      <w:proofErr w:type="spellEnd"/>
      <w:r>
        <w:rPr>
          <w:b/>
          <w:i/>
          <w:sz w:val="20"/>
          <w:szCs w:val="20"/>
        </w:rPr>
        <w:t xml:space="preserve"> Claire </w:t>
      </w:r>
      <w:proofErr w:type="spellStart"/>
      <w:r>
        <w:rPr>
          <w:b/>
          <w:i/>
          <w:sz w:val="20"/>
          <w:szCs w:val="20"/>
        </w:rPr>
        <w:t>Caddell</w:t>
      </w:r>
      <w:proofErr w:type="spellEnd"/>
    </w:p>
    <w:p w:rsidR="00FB3E55" w:rsidRDefault="00FB3E55">
      <w:pPr>
        <w:ind w:left="0" w:hanging="2"/>
        <w:jc w:val="right"/>
        <w:rPr>
          <w:sz w:val="20"/>
          <w:szCs w:val="20"/>
        </w:rPr>
      </w:pPr>
    </w:p>
    <w:p w:rsidR="00FB3E55" w:rsidRDefault="007C643F">
      <w:pPr>
        <w:ind w:left="0" w:hanging="2"/>
        <w:jc w:val="right"/>
        <w:rPr>
          <w:sz w:val="20"/>
          <w:szCs w:val="20"/>
        </w:rPr>
      </w:pPr>
      <w:r>
        <w:rPr>
          <w:sz w:val="20"/>
          <w:szCs w:val="20"/>
        </w:rPr>
        <w:t>27th April 2021</w:t>
      </w:r>
    </w:p>
    <w:p w:rsidR="00FB3E55" w:rsidRDefault="00FB3E55">
      <w:pPr>
        <w:ind w:left="0" w:hanging="2"/>
        <w:jc w:val="right"/>
        <w:rPr>
          <w:sz w:val="20"/>
          <w:szCs w:val="20"/>
        </w:rPr>
      </w:pPr>
    </w:p>
    <w:p w:rsidR="00FB3E55" w:rsidRDefault="007C643F">
      <w:p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Dear Parents/</w:t>
      </w:r>
      <w:proofErr w:type="spellStart"/>
      <w:r>
        <w:rPr>
          <w:sz w:val="20"/>
          <w:szCs w:val="20"/>
        </w:rPr>
        <w:t>Carers</w:t>
      </w:r>
      <w:proofErr w:type="spellEnd"/>
      <w:r>
        <w:rPr>
          <w:sz w:val="20"/>
          <w:szCs w:val="20"/>
        </w:rPr>
        <w:t xml:space="preserve">, </w:t>
      </w:r>
    </w:p>
    <w:p w:rsidR="00FB3E55" w:rsidRDefault="00FB3E55">
      <w:pPr>
        <w:spacing w:line="480" w:lineRule="auto"/>
        <w:ind w:left="0" w:hanging="2"/>
        <w:rPr>
          <w:sz w:val="20"/>
          <w:szCs w:val="20"/>
        </w:rPr>
      </w:pPr>
    </w:p>
    <w:p w:rsidR="00FB3E55" w:rsidRDefault="007C643F">
      <w:p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Over the next few weeks MP class with be covering Relationship and Sex </w:t>
      </w:r>
      <w:proofErr w:type="spellStart"/>
      <w:r>
        <w:rPr>
          <w:sz w:val="20"/>
          <w:szCs w:val="20"/>
        </w:rPr>
        <w:t>Eductaion</w:t>
      </w:r>
      <w:proofErr w:type="spellEnd"/>
      <w:r>
        <w:rPr>
          <w:sz w:val="20"/>
          <w:szCs w:val="20"/>
        </w:rPr>
        <w:t xml:space="preserve"> (RSE).  This term  MP class will be focusing on:</w:t>
      </w:r>
    </w:p>
    <w:p w:rsidR="00FB3E55" w:rsidRDefault="00FB3E55">
      <w:pPr>
        <w:spacing w:line="480" w:lineRule="auto"/>
        <w:ind w:left="0" w:hanging="2"/>
        <w:rPr>
          <w:sz w:val="20"/>
          <w:szCs w:val="20"/>
        </w:rPr>
      </w:pPr>
    </w:p>
    <w:p w:rsidR="00FB3E55" w:rsidRDefault="007C643F">
      <w:pPr>
        <w:numPr>
          <w:ilvl w:val="0"/>
          <w:numId w:val="1"/>
        </w:num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Correct names for all parts.</w:t>
      </w:r>
    </w:p>
    <w:p w:rsidR="00FB3E55" w:rsidRDefault="007C643F">
      <w:pPr>
        <w:numPr>
          <w:ilvl w:val="0"/>
          <w:numId w:val="1"/>
        </w:num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The meaning of the words ‘public’ and ‘private’ and how this relates to body parts and places. P</w:t>
      </w:r>
      <w:r>
        <w:rPr>
          <w:sz w:val="20"/>
          <w:szCs w:val="20"/>
        </w:rPr>
        <w:t>upils will be taught a ‘private place’ is where you are alone and where someone should knock before entering (</w:t>
      </w:r>
      <w:proofErr w:type="spellStart"/>
      <w:r>
        <w:rPr>
          <w:sz w:val="20"/>
          <w:szCs w:val="20"/>
        </w:rPr>
        <w:t>ie</w:t>
      </w:r>
      <w:proofErr w:type="spellEnd"/>
      <w:r>
        <w:rPr>
          <w:sz w:val="20"/>
          <w:szCs w:val="20"/>
        </w:rPr>
        <w:t xml:space="preserve"> own bedroom or bathroom at home). </w:t>
      </w:r>
    </w:p>
    <w:p w:rsidR="00FB3E55" w:rsidRDefault="007C643F">
      <w:pPr>
        <w:numPr>
          <w:ilvl w:val="0"/>
          <w:numId w:val="1"/>
        </w:num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What is ok to do in public and what is for private only. </w:t>
      </w:r>
    </w:p>
    <w:p w:rsidR="00FB3E55" w:rsidRDefault="007C643F">
      <w:pPr>
        <w:numPr>
          <w:ilvl w:val="0"/>
          <w:numId w:val="1"/>
        </w:num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Different types of relationships people have - wit</w:t>
      </w:r>
      <w:r>
        <w:rPr>
          <w:sz w:val="20"/>
          <w:szCs w:val="20"/>
        </w:rPr>
        <w:t xml:space="preserve">h family, friends, teachers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 xml:space="preserve"> .</w:t>
      </w:r>
    </w:p>
    <w:p w:rsidR="00FB3E55" w:rsidRDefault="007C643F">
      <w:pPr>
        <w:numPr>
          <w:ilvl w:val="0"/>
          <w:numId w:val="1"/>
        </w:num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Changes that have started and will continue to happen to them during puberty. </w:t>
      </w:r>
    </w:p>
    <w:p w:rsidR="00FB3E55" w:rsidRDefault="007C643F">
      <w:pPr>
        <w:numPr>
          <w:ilvl w:val="0"/>
          <w:numId w:val="1"/>
        </w:num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Who they can speak to if they have any questions. </w:t>
      </w:r>
    </w:p>
    <w:p w:rsidR="00FB3E55" w:rsidRDefault="00FB3E55">
      <w:pPr>
        <w:spacing w:line="480" w:lineRule="auto"/>
        <w:ind w:left="0" w:hanging="2"/>
        <w:rPr>
          <w:sz w:val="20"/>
          <w:szCs w:val="20"/>
        </w:rPr>
      </w:pPr>
    </w:p>
    <w:p w:rsidR="00FB3E55" w:rsidRDefault="007C643F">
      <w:p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It is important we get RSE right for the young people at Meadow.  In Key Stage 3  the pupils' bodies  are starting to change and it can be a confusing time.   If you would like support in how best to ensure your young person understands and is aware of the</w:t>
      </w:r>
      <w:r>
        <w:rPr>
          <w:sz w:val="20"/>
          <w:szCs w:val="20"/>
        </w:rPr>
        <w:t xml:space="preserve">ir bodies, changes and </w:t>
      </w:r>
      <w:proofErr w:type="spellStart"/>
      <w:r>
        <w:rPr>
          <w:sz w:val="20"/>
          <w:szCs w:val="20"/>
        </w:rPr>
        <w:t>behaviours</w:t>
      </w:r>
      <w:proofErr w:type="spellEnd"/>
      <w:r>
        <w:rPr>
          <w:sz w:val="20"/>
          <w:szCs w:val="20"/>
        </w:rPr>
        <w:t xml:space="preserve"> please let me know. </w:t>
      </w:r>
    </w:p>
    <w:p w:rsidR="00FB3E55" w:rsidRDefault="00FB3E55">
      <w:pPr>
        <w:spacing w:line="480" w:lineRule="auto"/>
        <w:ind w:left="0" w:hanging="2"/>
        <w:rPr>
          <w:sz w:val="20"/>
          <w:szCs w:val="20"/>
        </w:rPr>
      </w:pPr>
    </w:p>
    <w:p w:rsidR="00FB3E55" w:rsidRDefault="007C643F">
      <w:p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If you are unsure about the context or would like to speak to me further please email </w:t>
      </w:r>
      <w:hyperlink r:id="rId10">
        <w:r>
          <w:rPr>
            <w:color w:val="1155CC"/>
            <w:sz w:val="20"/>
            <w:szCs w:val="20"/>
            <w:u w:val="single"/>
          </w:rPr>
          <w:t>fbonnar@meadowhighschool.org</w:t>
        </w:r>
      </w:hyperlink>
      <w:r>
        <w:rPr>
          <w:sz w:val="20"/>
          <w:szCs w:val="20"/>
        </w:rPr>
        <w:t>.</w:t>
      </w:r>
    </w:p>
    <w:p w:rsidR="00FB3E55" w:rsidRDefault="00FB3E55">
      <w:pPr>
        <w:spacing w:line="480" w:lineRule="auto"/>
        <w:ind w:left="0" w:hanging="2"/>
        <w:rPr>
          <w:sz w:val="20"/>
          <w:szCs w:val="20"/>
        </w:rPr>
      </w:pPr>
    </w:p>
    <w:p w:rsidR="00FB3E55" w:rsidRDefault="007C643F">
      <w:p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Many thanks,</w:t>
      </w:r>
    </w:p>
    <w:p w:rsidR="00FB3E55" w:rsidRDefault="00FB3E55">
      <w:pPr>
        <w:spacing w:line="480" w:lineRule="auto"/>
        <w:ind w:left="0" w:hanging="2"/>
        <w:rPr>
          <w:sz w:val="20"/>
          <w:szCs w:val="20"/>
        </w:rPr>
      </w:pPr>
    </w:p>
    <w:p w:rsidR="00FB3E55" w:rsidRDefault="007C643F">
      <w:pPr>
        <w:spacing w:line="48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F Bonnar </w:t>
      </w:r>
    </w:p>
    <w:p w:rsidR="00FB3E55" w:rsidRDefault="00FB3E55">
      <w:pPr>
        <w:ind w:left="0" w:hanging="2"/>
        <w:jc w:val="right"/>
        <w:rPr>
          <w:sz w:val="16"/>
          <w:szCs w:val="16"/>
        </w:rPr>
      </w:pPr>
    </w:p>
    <w:sectPr w:rsidR="00FB3E55">
      <w:footerReference w:type="default" r:id="rId11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C643F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7C64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E55" w:rsidRDefault="007C643F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029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58543" y="3450753"/>
                          <a:ext cx="7574915" cy="658495"/>
                          <a:chOff x="491" y="14043"/>
                          <a:chExt cx="11929" cy="1037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91" y="14043"/>
                            <a:ext cx="119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3E55" w:rsidRDefault="00FB3E5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91" y="14043"/>
                            <a:ext cx="1192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3E55" w:rsidRDefault="00FB3E5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3430" y="14298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3E55" w:rsidRDefault="00FB3E5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  <w:p w:rsidR="00FB3E55" w:rsidRDefault="00FB3E55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29" y="14210"/>
                            <a:ext cx="71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64" y="14204"/>
                            <a:ext cx="7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43" y="14174"/>
                            <a:ext cx="64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320" y="14349"/>
                            <a:ext cx="105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3" y="14204"/>
                            <a:ext cx="657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91" y="14253"/>
                            <a:ext cx="112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2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FB3E55" w:rsidRDefault="00FB3E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C643F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7C643F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F5C1F"/>
    <w:multiLevelType w:val="multilevel"/>
    <w:tmpl w:val="C2BE9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E55"/>
    <w:rsid w:val="007C643F"/>
    <w:rsid w:val="00FB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3DAED-6FDF-476D-AA31-55E30A0EB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fbonnar@meadowhighschool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pb1Z87GDlKjjpyUjJoT9FuTGRw==">AMUW2mXjHJBYmggMJ8HraBaK60Ta3OaotZhxWDs0yUyWMEcYSy0pnB6HvI+tZ1Rtt6BKhC7CYYqn2C9LeTWv1RXwCOqjqtSjg1+uiyRovI8AnxE7IZFwehs=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FA2D60F9</Template>
  <TotalTime>0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2021-04-27T08:08:00Z</dcterms:created>
  <dcterms:modified xsi:type="dcterms:W3CDTF">2021-04-27T08:08:00Z</dcterms:modified>
</cp:coreProperties>
</file>